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1E2D" w:rsidRPr="00EF60F8" w:rsidRDefault="00141E2D" w:rsidP="00915445">
      <w:pPr>
        <w:rPr>
          <w:b/>
        </w:rPr>
      </w:pPr>
      <w:bookmarkStart w:id="0" w:name="_Toc522130754"/>
      <w:r w:rsidRPr="00EF60F8">
        <w:rPr>
          <w:b/>
        </w:rPr>
        <w:t>START</w:t>
      </w:r>
      <w:r w:rsidR="0020346B">
        <w:rPr>
          <w:b/>
        </w:rPr>
        <w:t>-</w:t>
      </w:r>
      <w:r w:rsidRPr="00EF60F8">
        <w:rPr>
          <w:b/>
        </w:rPr>
        <w:t>UP</w:t>
      </w:r>
      <w:r w:rsidR="0020346B">
        <w:rPr>
          <w:b/>
        </w:rPr>
        <w:t>S WITH E- COMMERCE FOR</w:t>
      </w:r>
      <w:r w:rsidRPr="00EF60F8">
        <w:rPr>
          <w:b/>
        </w:rPr>
        <w:t xml:space="preserve"> ECONOMICS STUDENTS</w:t>
      </w:r>
    </w:p>
    <w:bookmarkEnd w:id="0"/>
    <w:p w:rsidR="000B2A9D" w:rsidRPr="003E1E9B" w:rsidRDefault="00903A21" w:rsidP="00915445">
      <w:pPr>
        <w:pStyle w:val="Author"/>
        <w:rPr>
          <w:lang w:val="vi-VN"/>
        </w:rPr>
      </w:pPr>
      <w:r w:rsidRPr="003E1E9B">
        <w:rPr>
          <w:lang w:val="vi-VN"/>
        </w:rPr>
        <w:t>Lữ Xuân Trang</w:t>
      </w:r>
    </w:p>
    <w:p w:rsidR="000B2A9D" w:rsidRPr="003E1E9B" w:rsidRDefault="0015710C" w:rsidP="00915445">
      <w:pPr>
        <w:pStyle w:val="Author"/>
        <w:rPr>
          <w:lang w:val="vi-VN"/>
        </w:rPr>
      </w:pPr>
      <w:r w:rsidRPr="003E1E9B">
        <w:rPr>
          <w:vertAlign w:val="superscript"/>
          <w:lang w:val="vi-VN"/>
        </w:rPr>
        <w:t>1</w:t>
      </w:r>
      <w:r w:rsidR="00F46B23" w:rsidRPr="003E1E9B">
        <w:rPr>
          <w:lang w:val="vi-VN"/>
        </w:rPr>
        <w:t>CĐ LýTựTrọng TP.HCM</w:t>
      </w:r>
      <w:r w:rsidR="003C171A" w:rsidRPr="003E1E9B">
        <w:rPr>
          <w:lang w:val="vi-VN"/>
        </w:rPr>
        <w:t xml:space="preserve">, </w:t>
      </w:r>
    </w:p>
    <w:p w:rsidR="000B2A9D" w:rsidRDefault="003C171A" w:rsidP="00915445">
      <w:pPr>
        <w:pStyle w:val="Author"/>
        <w:rPr>
          <w:lang w:val="de-DE"/>
        </w:rPr>
      </w:pPr>
      <w:r>
        <w:rPr>
          <w:lang w:val="de-DE"/>
        </w:rPr>
        <w:t>Em</w:t>
      </w:r>
      <w:r w:rsidR="00EE1BED">
        <w:rPr>
          <w:lang w:val="de-DE"/>
        </w:rPr>
        <w:t xml:space="preserve">ail: </w:t>
      </w:r>
      <w:hyperlink r:id="rId8" w:history="1">
        <w:r w:rsidR="00903A21" w:rsidRPr="0065462F">
          <w:rPr>
            <w:rStyle w:val="Hyperlink"/>
            <w:lang w:val="de-DE"/>
          </w:rPr>
          <w:t>luxuantrang@lttc.edu.vn</w:t>
        </w:r>
      </w:hyperlink>
    </w:p>
    <w:p w:rsidR="00C561B6" w:rsidRDefault="00C561B6" w:rsidP="00915445">
      <w:pPr>
        <w:pStyle w:val="Author"/>
        <w:rPr>
          <w:lang w:val="de-DE"/>
        </w:rPr>
      </w:pPr>
    </w:p>
    <w:p w:rsidR="00C561B6" w:rsidRPr="00C561B6" w:rsidRDefault="00C561B6" w:rsidP="002A2DC2">
      <w:pPr>
        <w:pStyle w:val="Abstract"/>
        <w:spacing w:after="120" w:line="240" w:lineRule="auto"/>
        <w:rPr>
          <w:lang w:val="de-DE"/>
        </w:rPr>
      </w:pPr>
      <w:r>
        <w:rPr>
          <w:lang w:val="de-DE"/>
        </w:rPr>
        <w:t>Abstract</w:t>
      </w:r>
    </w:p>
    <w:p w:rsidR="00212703" w:rsidRPr="00212703" w:rsidRDefault="00212703" w:rsidP="002A2DC2">
      <w:pPr>
        <w:spacing w:after="120" w:line="240" w:lineRule="auto"/>
        <w:jc w:val="both"/>
        <w:rPr>
          <w:lang w:val="de-DE"/>
        </w:rPr>
      </w:pPr>
      <w:r w:rsidRPr="00212703">
        <w:rPr>
          <w:lang w:val="de-DE"/>
        </w:rPr>
        <w:t>Start</w:t>
      </w:r>
      <w:r w:rsidR="0065310F">
        <w:rPr>
          <w:lang w:val="de-DE"/>
        </w:rPr>
        <w:t>-</w:t>
      </w:r>
      <w:r w:rsidR="00D077FA">
        <w:rPr>
          <w:lang w:val="de-DE"/>
        </w:rPr>
        <w:t>up</w:t>
      </w:r>
      <w:r w:rsidR="0065310F">
        <w:rPr>
          <w:lang w:val="de-DE"/>
        </w:rPr>
        <w:t>s</w:t>
      </w:r>
      <w:r w:rsidRPr="00212703">
        <w:rPr>
          <w:lang w:val="de-DE"/>
        </w:rPr>
        <w:t xml:space="preserve"> when </w:t>
      </w:r>
      <w:r w:rsidR="00FF3929">
        <w:rPr>
          <w:lang w:val="de-DE"/>
        </w:rPr>
        <w:t>you are</w:t>
      </w:r>
      <w:r w:rsidRPr="00212703">
        <w:rPr>
          <w:lang w:val="de-DE"/>
        </w:rPr>
        <w:t xml:space="preserve"> a student may be</w:t>
      </w:r>
      <w:r w:rsidR="00573877">
        <w:rPr>
          <w:lang w:val="de-DE"/>
        </w:rPr>
        <w:t xml:space="preserve"> not </w:t>
      </w:r>
      <w:r w:rsidR="00FF3929">
        <w:rPr>
          <w:lang w:val="de-DE"/>
        </w:rPr>
        <w:t>a selection of all</w:t>
      </w:r>
      <w:r w:rsidRPr="00212703">
        <w:rPr>
          <w:lang w:val="de-DE"/>
        </w:rPr>
        <w:t xml:space="preserve">, the school is </w:t>
      </w:r>
      <w:r w:rsidR="0010429E">
        <w:rPr>
          <w:lang w:val="de-DE"/>
        </w:rPr>
        <w:t xml:space="preserve">a great place for students to start building ideas </w:t>
      </w:r>
      <w:r w:rsidRPr="00212703">
        <w:rPr>
          <w:lang w:val="de-DE"/>
        </w:rPr>
        <w:t xml:space="preserve">to be started at the 4.0 </w:t>
      </w:r>
      <w:r w:rsidR="0010429E">
        <w:rPr>
          <w:lang w:val="de-DE"/>
        </w:rPr>
        <w:t>and IoT. Nowadays,e</w:t>
      </w:r>
      <w:r w:rsidR="0010429E" w:rsidRPr="0010429E">
        <w:rPr>
          <w:lang w:val="de-DE"/>
        </w:rPr>
        <w:t>verything is connected</w:t>
      </w:r>
      <w:r w:rsidR="00B03376">
        <w:rPr>
          <w:lang w:val="de-DE"/>
        </w:rPr>
        <w:t xml:space="preserve"> and </w:t>
      </w:r>
      <w:r w:rsidR="00573877">
        <w:rPr>
          <w:lang w:val="de-DE"/>
        </w:rPr>
        <w:t>artificial neural</w:t>
      </w:r>
      <w:r w:rsidR="00B03376" w:rsidRPr="00B03376">
        <w:rPr>
          <w:lang w:val="de-DE"/>
        </w:rPr>
        <w:t xml:space="preserve"> is applied</w:t>
      </w:r>
      <w:r w:rsidRPr="00212703">
        <w:rPr>
          <w:lang w:val="de-DE"/>
        </w:rPr>
        <w:t xml:space="preserve">. </w:t>
      </w:r>
      <w:r w:rsidR="00B03376">
        <w:rPr>
          <w:lang w:val="de-DE"/>
        </w:rPr>
        <w:t>This has many</w:t>
      </w:r>
      <w:r w:rsidR="0030558B">
        <w:rPr>
          <w:lang w:val="de-DE"/>
        </w:rPr>
        <w:t xml:space="preserve"> </w:t>
      </w:r>
      <w:r w:rsidR="00B03376">
        <w:rPr>
          <w:lang w:val="de-DE"/>
        </w:rPr>
        <w:t>opportunities</w:t>
      </w:r>
      <w:r w:rsidR="00B14EC2" w:rsidRPr="00B14EC2">
        <w:rPr>
          <w:lang w:val="de-DE"/>
        </w:rPr>
        <w:t xml:space="preserve"> and </w:t>
      </w:r>
      <w:r w:rsidR="00B03376" w:rsidRPr="00B03376">
        <w:rPr>
          <w:lang w:val="de-DE"/>
        </w:rPr>
        <w:t>challenge</w:t>
      </w:r>
      <w:r w:rsidR="00B03376">
        <w:rPr>
          <w:lang w:val="de-DE"/>
        </w:rPr>
        <w:t>s</w:t>
      </w:r>
      <w:r w:rsidRPr="00212703">
        <w:rPr>
          <w:lang w:val="de-DE"/>
        </w:rPr>
        <w:t xml:space="preserve">. </w:t>
      </w:r>
      <w:r w:rsidR="00B14EC2" w:rsidRPr="00B14EC2">
        <w:rPr>
          <w:lang w:val="de-DE"/>
        </w:rPr>
        <w:t>However, student</w:t>
      </w:r>
      <w:r w:rsidR="00B03376">
        <w:rPr>
          <w:lang w:val="de-DE"/>
        </w:rPr>
        <w:t>s</w:t>
      </w:r>
      <w:r w:rsidR="00B14EC2" w:rsidRPr="00B14EC2">
        <w:rPr>
          <w:lang w:val="de-DE"/>
        </w:rPr>
        <w:t xml:space="preserve"> should </w:t>
      </w:r>
      <w:r w:rsidR="00B03376" w:rsidRPr="00B03376">
        <w:rPr>
          <w:lang w:val="de-DE"/>
        </w:rPr>
        <w:t xml:space="preserve">take </w:t>
      </w:r>
      <w:r w:rsidR="00573877">
        <w:rPr>
          <w:lang w:val="de-DE"/>
        </w:rPr>
        <w:t xml:space="preserve">these </w:t>
      </w:r>
      <w:r w:rsidR="00B03376" w:rsidRPr="00B03376">
        <w:rPr>
          <w:lang w:val="de-DE"/>
        </w:rPr>
        <w:t xml:space="preserve">opportunities </w:t>
      </w:r>
      <w:r w:rsidR="00B03376">
        <w:rPr>
          <w:lang w:val="de-DE"/>
        </w:rPr>
        <w:t xml:space="preserve">to </w:t>
      </w:r>
      <w:r w:rsidR="00734F03">
        <w:rPr>
          <w:lang w:val="de-DE"/>
        </w:rPr>
        <w:t>c</w:t>
      </w:r>
      <w:r w:rsidR="00B03376" w:rsidRPr="00B03376">
        <w:rPr>
          <w:lang w:val="de-DE"/>
        </w:rPr>
        <w:t xml:space="preserve">atch up </w:t>
      </w:r>
      <w:r w:rsidR="00B14EC2" w:rsidRPr="00B14EC2">
        <w:rPr>
          <w:lang w:val="de-DE"/>
        </w:rPr>
        <w:t>world trend</w:t>
      </w:r>
      <w:r w:rsidRPr="00212703">
        <w:rPr>
          <w:lang w:val="de-DE"/>
        </w:rPr>
        <w:t xml:space="preserve">, Internet </w:t>
      </w:r>
      <w:r w:rsidR="00B03376">
        <w:rPr>
          <w:lang w:val="de-DE"/>
        </w:rPr>
        <w:t>trend</w:t>
      </w:r>
      <w:r w:rsidRPr="00212703">
        <w:rPr>
          <w:lang w:val="de-DE"/>
        </w:rPr>
        <w:t xml:space="preserve"> is smart and 4.0.</w:t>
      </w:r>
      <w:r w:rsidR="00734F03">
        <w:rPr>
          <w:lang w:val="de-DE"/>
        </w:rPr>
        <w:t xml:space="preserve"> In the</w:t>
      </w:r>
      <w:r w:rsidRPr="00212703">
        <w:rPr>
          <w:lang w:val="de-DE"/>
        </w:rPr>
        <w:t xml:space="preserve"> Future</w:t>
      </w:r>
      <w:r w:rsidR="00734F03">
        <w:rPr>
          <w:lang w:val="de-DE"/>
        </w:rPr>
        <w:t>, The</w:t>
      </w:r>
      <w:r w:rsidR="0030558B">
        <w:rPr>
          <w:lang w:val="de-DE"/>
        </w:rPr>
        <w:t xml:space="preserve"> </w:t>
      </w:r>
      <w:r w:rsidR="00FF3929" w:rsidRPr="00212703">
        <w:rPr>
          <w:lang w:val="de-DE"/>
        </w:rPr>
        <w:t xml:space="preserve">electronic </w:t>
      </w:r>
      <w:r w:rsidRPr="00212703">
        <w:rPr>
          <w:lang w:val="de-DE"/>
        </w:rPr>
        <w:t xml:space="preserve">commercial </w:t>
      </w:r>
      <w:r w:rsidR="00734F03">
        <w:rPr>
          <w:lang w:val="de-DE"/>
        </w:rPr>
        <w:t>will develop</w:t>
      </w:r>
      <w:r w:rsidR="0030558B">
        <w:rPr>
          <w:lang w:val="de-DE"/>
        </w:rPr>
        <w:t xml:space="preserve"> </w:t>
      </w:r>
      <w:r w:rsidR="00734F03">
        <w:rPr>
          <w:lang w:val="de-DE"/>
        </w:rPr>
        <w:t xml:space="preserve">from the beginning to the </w:t>
      </w:r>
      <w:r w:rsidR="00FF3929">
        <w:rPr>
          <w:lang w:val="de-DE"/>
        </w:rPr>
        <w:t>end</w:t>
      </w:r>
      <w:r w:rsidR="00734F03">
        <w:rPr>
          <w:lang w:val="de-DE"/>
        </w:rPr>
        <w:t xml:space="preserve">. Thus, </w:t>
      </w:r>
      <w:r w:rsidR="00FF3929">
        <w:rPr>
          <w:lang w:val="de-DE"/>
        </w:rPr>
        <w:t>w</w:t>
      </w:r>
      <w:r w:rsidR="00734F03">
        <w:rPr>
          <w:lang w:val="de-DE"/>
        </w:rPr>
        <w:t xml:space="preserve">hat do you want to </w:t>
      </w:r>
      <w:r w:rsidR="0065310F">
        <w:rPr>
          <w:lang w:val="de-DE"/>
        </w:rPr>
        <w:t>start with e-commerce</w:t>
      </w:r>
      <w:r w:rsidR="00734F03">
        <w:rPr>
          <w:lang w:val="de-DE"/>
        </w:rPr>
        <w:t>? In this repor</w:t>
      </w:r>
      <w:r w:rsidRPr="00212703">
        <w:rPr>
          <w:lang w:val="de-DE"/>
        </w:rPr>
        <w:t>t</w:t>
      </w:r>
      <w:r w:rsidR="00734F03">
        <w:rPr>
          <w:lang w:val="de-DE"/>
        </w:rPr>
        <w:t>, I</w:t>
      </w:r>
      <w:r w:rsidRPr="00212703">
        <w:rPr>
          <w:lang w:val="de-DE"/>
        </w:rPr>
        <w:t xml:space="preserve"> will </w:t>
      </w:r>
      <w:r w:rsidR="00734F03">
        <w:rPr>
          <w:lang w:val="de-DE"/>
        </w:rPr>
        <w:t xml:space="preserve">focus some contents </w:t>
      </w:r>
      <w:r w:rsidRPr="00212703">
        <w:rPr>
          <w:lang w:val="de-DE"/>
        </w:rPr>
        <w:t xml:space="preserve">to </w:t>
      </w:r>
      <w:r w:rsidR="00FF3929" w:rsidRPr="00FF3929">
        <w:rPr>
          <w:lang w:val="de-DE"/>
        </w:rPr>
        <w:t xml:space="preserve">support </w:t>
      </w:r>
      <w:r w:rsidR="00FF3929" w:rsidRPr="00212703">
        <w:rPr>
          <w:lang w:val="de-DE"/>
        </w:rPr>
        <w:t>student</w:t>
      </w:r>
      <w:r w:rsidR="00FF3929">
        <w:rPr>
          <w:lang w:val="de-DE"/>
        </w:rPr>
        <w:t>s</w:t>
      </w:r>
      <w:r w:rsidRPr="00212703">
        <w:rPr>
          <w:lang w:val="de-DE"/>
        </w:rPr>
        <w:t>:</w:t>
      </w:r>
    </w:p>
    <w:p w:rsidR="00212703" w:rsidRPr="00212703" w:rsidRDefault="00212703" w:rsidP="002A2DC2">
      <w:pPr>
        <w:spacing w:after="120" w:line="240" w:lineRule="auto"/>
        <w:jc w:val="both"/>
        <w:rPr>
          <w:lang w:val="de-DE"/>
        </w:rPr>
      </w:pPr>
      <w:r w:rsidRPr="00212703">
        <w:rPr>
          <w:lang w:val="de-DE"/>
        </w:rPr>
        <w:t>- Student</w:t>
      </w:r>
      <w:r w:rsidR="00734F03">
        <w:rPr>
          <w:lang w:val="de-DE"/>
        </w:rPr>
        <w:t>s</w:t>
      </w:r>
      <w:r w:rsidR="0030558B">
        <w:rPr>
          <w:lang w:val="de-DE"/>
        </w:rPr>
        <w:t xml:space="preserve"> </w:t>
      </w:r>
      <w:r w:rsidR="00734F03">
        <w:rPr>
          <w:lang w:val="de-DE"/>
        </w:rPr>
        <w:t xml:space="preserve">who are </w:t>
      </w:r>
      <w:r w:rsidRPr="00212703">
        <w:rPr>
          <w:lang w:val="de-DE"/>
        </w:rPr>
        <w:t xml:space="preserve">starting with </w:t>
      </w:r>
      <w:r w:rsidR="0065310F">
        <w:rPr>
          <w:lang w:val="de-DE"/>
        </w:rPr>
        <w:t>e-commerce</w:t>
      </w:r>
      <w:r w:rsidRPr="00212703">
        <w:rPr>
          <w:lang w:val="de-DE"/>
        </w:rPr>
        <w:t>,</w:t>
      </w:r>
      <w:r w:rsidR="00EF34AE">
        <w:rPr>
          <w:lang w:val="de-DE"/>
        </w:rPr>
        <w:t xml:space="preserve"> should be choose </w:t>
      </w:r>
      <w:r w:rsidRPr="00212703">
        <w:rPr>
          <w:lang w:val="de-DE"/>
        </w:rPr>
        <w:t xml:space="preserve">the </w:t>
      </w:r>
      <w:r w:rsidR="0055197B" w:rsidRPr="0055197B">
        <w:rPr>
          <w:lang w:val="de-DE"/>
        </w:rPr>
        <w:t xml:space="preserve">necessity </w:t>
      </w:r>
      <w:r w:rsidR="0055197B">
        <w:rPr>
          <w:lang w:val="de-DE"/>
        </w:rPr>
        <w:t>products</w:t>
      </w:r>
      <w:r w:rsidR="00EF34AE">
        <w:rPr>
          <w:lang w:val="de-DE"/>
        </w:rPr>
        <w:t xml:space="preserve"> and </w:t>
      </w:r>
      <w:r w:rsidR="00EF34AE" w:rsidRPr="00EF34AE">
        <w:rPr>
          <w:lang w:val="de-DE"/>
        </w:rPr>
        <w:t>appropriate price</w:t>
      </w:r>
      <w:r w:rsidR="00EF34AE">
        <w:rPr>
          <w:lang w:val="de-DE"/>
        </w:rPr>
        <w:t>.</w:t>
      </w:r>
    </w:p>
    <w:p w:rsidR="00212703" w:rsidRPr="00212703" w:rsidRDefault="00212703" w:rsidP="002A2DC2">
      <w:pPr>
        <w:spacing w:after="120" w:line="240" w:lineRule="auto"/>
        <w:jc w:val="both"/>
        <w:rPr>
          <w:lang w:val="de-DE"/>
        </w:rPr>
      </w:pPr>
      <w:r w:rsidRPr="00212703">
        <w:rPr>
          <w:lang w:val="de-DE"/>
        </w:rPr>
        <w:t>- Student</w:t>
      </w:r>
      <w:r w:rsidR="00573877">
        <w:rPr>
          <w:lang w:val="de-DE"/>
        </w:rPr>
        <w:t>s</w:t>
      </w:r>
      <w:r w:rsidRPr="00212703">
        <w:rPr>
          <w:lang w:val="de-DE"/>
        </w:rPr>
        <w:t xml:space="preserve"> must be </w:t>
      </w:r>
      <w:r w:rsidR="00EF34AE">
        <w:rPr>
          <w:lang w:val="de-DE"/>
        </w:rPr>
        <w:t xml:space="preserve">hard </w:t>
      </w:r>
      <w:r w:rsidR="00EF34AE" w:rsidRPr="00EF34AE">
        <w:rPr>
          <w:lang w:val="de-DE"/>
        </w:rPr>
        <w:t>because of</w:t>
      </w:r>
      <w:r w:rsidR="0030558B">
        <w:rPr>
          <w:lang w:val="de-DE"/>
        </w:rPr>
        <w:t xml:space="preserve"> </w:t>
      </w:r>
      <w:r w:rsidR="00EF34AE">
        <w:rPr>
          <w:lang w:val="de-DE"/>
        </w:rPr>
        <w:t>l</w:t>
      </w:r>
      <w:r w:rsidR="00EF34AE" w:rsidRPr="00EF34AE">
        <w:rPr>
          <w:lang w:val="de-DE"/>
        </w:rPr>
        <w:t>ook</w:t>
      </w:r>
      <w:r w:rsidR="00EF34AE">
        <w:rPr>
          <w:lang w:val="de-DE"/>
        </w:rPr>
        <w:t xml:space="preserve">ing for the </w:t>
      </w:r>
      <w:r w:rsidR="00EF34AE" w:rsidRPr="00EF34AE">
        <w:rPr>
          <w:lang w:val="de-DE"/>
        </w:rPr>
        <w:t xml:space="preserve">opportunities to make money </w:t>
      </w:r>
      <w:r w:rsidR="00EF34AE" w:rsidRPr="00212703">
        <w:rPr>
          <w:lang w:val="de-DE"/>
        </w:rPr>
        <w:t>all fields</w:t>
      </w:r>
      <w:r w:rsidR="00EF34AE">
        <w:rPr>
          <w:lang w:val="de-DE"/>
        </w:rPr>
        <w:t>.</w:t>
      </w:r>
    </w:p>
    <w:p w:rsidR="00212703" w:rsidRPr="00212703" w:rsidRDefault="00333680" w:rsidP="002A2DC2">
      <w:pPr>
        <w:spacing w:after="120" w:line="240" w:lineRule="auto"/>
        <w:jc w:val="both"/>
        <w:rPr>
          <w:lang w:val="de-DE"/>
        </w:rPr>
      </w:pPr>
      <w:r>
        <w:rPr>
          <w:lang w:val="de-DE"/>
        </w:rPr>
        <w:t xml:space="preserve">- </w:t>
      </w:r>
      <w:r w:rsidR="00212703" w:rsidRPr="00212703">
        <w:rPr>
          <w:lang w:val="de-DE"/>
        </w:rPr>
        <w:t>Student</w:t>
      </w:r>
      <w:r w:rsidR="00573877">
        <w:rPr>
          <w:lang w:val="de-DE"/>
        </w:rPr>
        <w:t>s</w:t>
      </w:r>
      <w:r w:rsidR="0030558B">
        <w:rPr>
          <w:lang w:val="de-DE"/>
        </w:rPr>
        <w:t xml:space="preserve"> </w:t>
      </w:r>
      <w:r w:rsidR="00EF34AE">
        <w:rPr>
          <w:lang w:val="de-DE"/>
        </w:rPr>
        <w:t>learn</w:t>
      </w:r>
      <w:r w:rsidR="00212703" w:rsidRPr="00212703">
        <w:rPr>
          <w:lang w:val="de-DE"/>
        </w:rPr>
        <w:t xml:space="preserve"> abou</w:t>
      </w:r>
      <w:r w:rsidR="0055197B">
        <w:rPr>
          <w:lang w:val="de-DE"/>
        </w:rPr>
        <w:t>t digital marketing, sales</w:t>
      </w:r>
      <w:r w:rsidR="00212703" w:rsidRPr="00212703">
        <w:rPr>
          <w:lang w:val="de-DE"/>
        </w:rPr>
        <w:t xml:space="preserve">, .. to </w:t>
      </w:r>
      <w:r w:rsidR="0055197B">
        <w:rPr>
          <w:lang w:val="de-DE"/>
        </w:rPr>
        <w:t>find</w:t>
      </w:r>
      <w:r w:rsidR="00212703" w:rsidRPr="00212703">
        <w:rPr>
          <w:lang w:val="de-DE"/>
        </w:rPr>
        <w:t xml:space="preserve"> the </w:t>
      </w:r>
      <w:r w:rsidR="00EF34AE">
        <w:rPr>
          <w:lang w:val="de-DE"/>
        </w:rPr>
        <w:t>job</w:t>
      </w:r>
      <w:r w:rsidR="00212703" w:rsidRPr="00212703">
        <w:rPr>
          <w:lang w:val="de-DE"/>
        </w:rPr>
        <w:t xml:space="preserve"> and </w:t>
      </w:r>
      <w:r w:rsidR="0055197B">
        <w:rPr>
          <w:lang w:val="de-DE"/>
        </w:rPr>
        <w:t xml:space="preserve">to </w:t>
      </w:r>
      <w:r w:rsidR="0055197B" w:rsidRPr="0055197B">
        <w:rPr>
          <w:lang w:val="de-DE"/>
        </w:rPr>
        <w:t xml:space="preserve">promote </w:t>
      </w:r>
      <w:r w:rsidR="0055197B" w:rsidRPr="00212703">
        <w:rPr>
          <w:lang w:val="de-DE"/>
        </w:rPr>
        <w:t xml:space="preserve">online </w:t>
      </w:r>
      <w:r w:rsidR="00212703" w:rsidRPr="00212703">
        <w:rPr>
          <w:lang w:val="de-DE"/>
        </w:rPr>
        <w:t>shopping on the community.</w:t>
      </w:r>
    </w:p>
    <w:p w:rsidR="00212703" w:rsidRPr="00212703" w:rsidRDefault="00212703" w:rsidP="002A2DC2">
      <w:pPr>
        <w:spacing w:after="120" w:line="240" w:lineRule="auto"/>
        <w:jc w:val="both"/>
        <w:rPr>
          <w:lang w:val="de-DE"/>
        </w:rPr>
      </w:pPr>
      <w:r w:rsidRPr="00212703">
        <w:rPr>
          <w:lang w:val="de-DE"/>
        </w:rPr>
        <w:t>- The startup tool</w:t>
      </w:r>
      <w:r w:rsidR="00EF34AE">
        <w:rPr>
          <w:lang w:val="de-DE"/>
        </w:rPr>
        <w:t>s</w:t>
      </w:r>
      <w:r w:rsidRPr="00212703">
        <w:rPr>
          <w:lang w:val="de-DE"/>
        </w:rPr>
        <w:t xml:space="preserve"> with </w:t>
      </w:r>
      <w:r w:rsidR="0065310F">
        <w:rPr>
          <w:lang w:val="de-DE"/>
        </w:rPr>
        <w:t>e-commerce</w:t>
      </w:r>
      <w:r w:rsidRPr="00212703">
        <w:rPr>
          <w:lang w:val="de-DE"/>
        </w:rPr>
        <w:t>.</w:t>
      </w:r>
    </w:p>
    <w:p w:rsidR="0015710C" w:rsidRPr="00212703" w:rsidRDefault="00212703" w:rsidP="002A2DC2">
      <w:pPr>
        <w:spacing w:after="120" w:line="240" w:lineRule="auto"/>
        <w:jc w:val="both"/>
        <w:rPr>
          <w:lang w:val="de-DE"/>
        </w:rPr>
      </w:pPr>
      <w:r w:rsidRPr="00212703">
        <w:rPr>
          <w:lang w:val="de-DE"/>
        </w:rPr>
        <w:t xml:space="preserve">- </w:t>
      </w:r>
      <w:r w:rsidR="00B43719">
        <w:rPr>
          <w:lang w:val="de-DE"/>
        </w:rPr>
        <w:t>T</w:t>
      </w:r>
      <w:r w:rsidRPr="00212703">
        <w:rPr>
          <w:lang w:val="de-DE"/>
        </w:rPr>
        <w:t xml:space="preserve">he </w:t>
      </w:r>
      <w:r w:rsidR="00C02D51" w:rsidRPr="00C02D51">
        <w:rPr>
          <w:lang w:val="de-DE"/>
        </w:rPr>
        <w:t>Project-based teaching model</w:t>
      </w:r>
    </w:p>
    <w:p w:rsidR="00C561B6" w:rsidRPr="00C561B6" w:rsidRDefault="00C561B6" w:rsidP="002A2DC2">
      <w:pPr>
        <w:pStyle w:val="Abstract"/>
        <w:spacing w:after="120" w:line="240" w:lineRule="auto"/>
        <w:rPr>
          <w:lang w:val="de-DE"/>
        </w:rPr>
      </w:pPr>
      <w:bookmarkStart w:id="1" w:name="_GoBack"/>
      <w:bookmarkEnd w:id="1"/>
      <w:r>
        <w:rPr>
          <w:lang w:val="de-DE"/>
        </w:rPr>
        <w:t>Keywords</w:t>
      </w:r>
      <w:r w:rsidR="00197CA7">
        <w:rPr>
          <w:lang w:val="de-DE"/>
        </w:rPr>
        <w:t xml:space="preserve">: </w:t>
      </w:r>
      <w:r w:rsidR="00197CA7" w:rsidRPr="00915445">
        <w:rPr>
          <w:b w:val="0"/>
          <w:sz w:val="20"/>
          <w:lang w:val="de-DE"/>
        </w:rPr>
        <w:t>Start</w:t>
      </w:r>
      <w:r w:rsidR="0065310F">
        <w:rPr>
          <w:b w:val="0"/>
          <w:sz w:val="20"/>
          <w:lang w:val="de-DE"/>
        </w:rPr>
        <w:t>-</w:t>
      </w:r>
      <w:r w:rsidR="00197CA7" w:rsidRPr="00915445">
        <w:rPr>
          <w:b w:val="0"/>
          <w:sz w:val="20"/>
          <w:lang w:val="de-DE"/>
        </w:rPr>
        <w:t>up</w:t>
      </w:r>
      <w:r w:rsidR="0065310F">
        <w:rPr>
          <w:b w:val="0"/>
          <w:sz w:val="20"/>
          <w:lang w:val="de-DE"/>
        </w:rPr>
        <w:t>s</w:t>
      </w:r>
      <w:r w:rsidR="00197CA7" w:rsidRPr="00915445">
        <w:rPr>
          <w:b w:val="0"/>
          <w:sz w:val="20"/>
          <w:lang w:val="de-DE"/>
        </w:rPr>
        <w:t xml:space="preserve">, </w:t>
      </w:r>
      <w:r w:rsidR="00C02D51" w:rsidRPr="00915445">
        <w:rPr>
          <w:b w:val="0"/>
          <w:sz w:val="20"/>
          <w:lang w:val="de-DE"/>
        </w:rPr>
        <w:t>Project-based teaching model</w:t>
      </w:r>
      <w:r w:rsidR="00197CA7" w:rsidRPr="00915445">
        <w:rPr>
          <w:b w:val="0"/>
          <w:sz w:val="20"/>
          <w:lang w:val="de-DE"/>
        </w:rPr>
        <w:t xml:space="preserve">, </w:t>
      </w:r>
      <w:r w:rsidR="0065310F" w:rsidRPr="0065310F">
        <w:rPr>
          <w:b w:val="0"/>
          <w:sz w:val="20"/>
          <w:lang w:val="de-DE"/>
        </w:rPr>
        <w:t>e-commerce</w:t>
      </w:r>
    </w:p>
    <w:p w:rsidR="00C561B6" w:rsidRDefault="00C561B6" w:rsidP="002A2DC2">
      <w:pPr>
        <w:spacing w:after="120" w:line="240" w:lineRule="auto"/>
        <w:rPr>
          <w:lang w:val="de-DE"/>
        </w:rPr>
        <w:sectPr w:rsidR="00C561B6" w:rsidSect="002A2DC2">
          <w:headerReference w:type="default" r:id="rId9"/>
          <w:footerReference w:type="default" r:id="rId10"/>
          <w:type w:val="nextColumn"/>
          <w:pgSz w:w="11906" w:h="16838" w:code="9"/>
          <w:pgMar w:top="1134" w:right="851" w:bottom="1134" w:left="1701" w:header="851" w:footer="851" w:gutter="0"/>
          <w:cols w:space="720"/>
        </w:sectPr>
      </w:pPr>
    </w:p>
    <w:p w:rsidR="000B2A9D" w:rsidRPr="00B85D03" w:rsidRDefault="000B2A9D" w:rsidP="002A2DC2">
      <w:pPr>
        <w:pStyle w:val="Abstract"/>
        <w:spacing w:after="120" w:line="240" w:lineRule="auto"/>
        <w:rPr>
          <w:lang w:val="de-DE"/>
        </w:rPr>
      </w:pPr>
      <w:r w:rsidRPr="00B85D03">
        <w:rPr>
          <w:lang w:val="de-DE"/>
        </w:rPr>
        <w:lastRenderedPageBreak/>
        <w:t>Tóm tắt</w:t>
      </w:r>
    </w:p>
    <w:p w:rsidR="00100377" w:rsidRPr="00915445" w:rsidRDefault="00100377" w:rsidP="002A2DC2">
      <w:pPr>
        <w:spacing w:after="120" w:line="240" w:lineRule="auto"/>
        <w:jc w:val="both"/>
        <w:rPr>
          <w:shd w:val="clear" w:color="auto" w:fill="FFFFFF"/>
          <w:lang w:val="vi-VN"/>
        </w:rPr>
      </w:pPr>
      <w:r w:rsidRPr="00915445">
        <w:rPr>
          <w:shd w:val="clear" w:color="auto" w:fill="FFFFFF"/>
          <w:lang w:val="vi-VN"/>
        </w:rPr>
        <w:t>Khởi nghiệp khi đang là sinh viên có thể không phải là con đường lựa chọn của tất cả, tuy nhiên trường học lại là nơi tuyệt vời để các em bắt đầu xây dựng ý tưởng để khởi nghiệp nhất là trong thời đại công nghiệp 4.0 và IoT hiện nay, xu hướng mọi thứ kết n</w:t>
      </w:r>
      <w:r w:rsidR="00B03376" w:rsidRPr="00915445">
        <w:rPr>
          <w:shd w:val="clear" w:color="auto" w:fill="FFFFFF"/>
          <w:lang w:val="vi-VN"/>
        </w:rPr>
        <w:t>ối</w:t>
      </w:r>
      <w:r w:rsidR="00B03376" w:rsidRPr="00915445">
        <w:rPr>
          <w:shd w:val="clear" w:color="auto" w:fill="FFFFFF"/>
          <w:lang w:val="de-DE"/>
        </w:rPr>
        <w:t>,</w:t>
      </w:r>
      <w:r w:rsidRPr="00915445">
        <w:rPr>
          <w:shd w:val="clear" w:color="auto" w:fill="FFFFFF"/>
          <w:lang w:val="vi-VN"/>
        </w:rPr>
        <w:t xml:space="preserve"> trí tuệ nhân tạo...đều được áp dụng vào thực tế. Điều này mang lại nhiều cơ hội và thách thức. Tuy nhiên, sinh viên nên nắm bắt những cơ hội này để có thể bắt kịp với xu hướng thế giới, xu thế của Internet là smart và 4.0, xu thế tích hợp. Tương lai thương mại điện tử còn phát triển tới tận nhà dân. Như vậy sinh viên muốn khởi nghiệp với thương mại điện tử cần phải làm gì? Trong bài tham luận này sẽ tập trung vào những vấn đề sau để định hướng khởi nghiệp trong sinh viên:</w:t>
      </w:r>
    </w:p>
    <w:p w:rsidR="00100377" w:rsidRPr="00915445" w:rsidRDefault="00100377" w:rsidP="002A2DC2">
      <w:pPr>
        <w:spacing w:after="120" w:line="240" w:lineRule="auto"/>
        <w:jc w:val="both"/>
        <w:rPr>
          <w:lang w:val="vi-VN"/>
        </w:rPr>
      </w:pPr>
      <w:r w:rsidRPr="00915445">
        <w:rPr>
          <w:shd w:val="clear" w:color="auto" w:fill="FFFFFF"/>
          <w:lang w:val="vi-VN"/>
        </w:rPr>
        <w:t>- Sinh viên khởi nghiệp với thương m</w:t>
      </w:r>
      <w:r w:rsidRPr="00915445">
        <w:rPr>
          <w:lang w:val="vi-VN"/>
        </w:rPr>
        <w:t xml:space="preserve">ại điện tử nên bắt đầu từ những sản phẩm phục vụ nhu cầu thiết yếu, giá bán phù hợp với số đông. </w:t>
      </w:r>
    </w:p>
    <w:p w:rsidR="00100377" w:rsidRPr="00915445" w:rsidRDefault="00100377" w:rsidP="002A2DC2">
      <w:pPr>
        <w:spacing w:after="120" w:line="240" w:lineRule="auto"/>
        <w:jc w:val="both"/>
        <w:rPr>
          <w:shd w:val="clear" w:color="auto" w:fill="FFFFFF"/>
          <w:lang w:val="vi-VN"/>
        </w:rPr>
      </w:pPr>
      <w:r w:rsidRPr="00915445">
        <w:rPr>
          <w:lang w:val="vi-VN"/>
        </w:rPr>
        <w:t xml:space="preserve">- Sinh viên </w:t>
      </w:r>
      <w:r w:rsidRPr="00915445">
        <w:rPr>
          <w:shd w:val="clear" w:color="auto" w:fill="FFFFFF"/>
          <w:lang w:val="vi-VN"/>
        </w:rPr>
        <w:t>phải chuẩn bị cho mình tinh thần sẵn sàng chịu khó, chịu khổ... bởi điểm chung của tất cả những trường hợp khởi nghiệp thành công trong nhà trường hay là vừa mới tốt nghiệp đều cần có một khả năng là nhìn ra cơ hội kiếm tiền</w:t>
      </w:r>
    </w:p>
    <w:p w:rsidR="00100377" w:rsidRPr="00915445" w:rsidRDefault="00100377" w:rsidP="002A2DC2">
      <w:pPr>
        <w:spacing w:after="120" w:line="240" w:lineRule="auto"/>
        <w:jc w:val="both"/>
        <w:rPr>
          <w:shd w:val="clear" w:color="auto" w:fill="FFFFFF"/>
          <w:lang w:val="vi-VN"/>
        </w:rPr>
      </w:pPr>
      <w:r w:rsidRPr="00915445">
        <w:rPr>
          <w:shd w:val="clear" w:color="auto" w:fill="FFFFFF"/>
          <w:lang w:val="vi-VN"/>
        </w:rPr>
        <w:t>- Sinh viên trang bị thêm kiến thức và kỹ năng về digital marketing, kỹ năng bán hàng,.. nhằm mang đến các cơ hội nghề nghiệp và đẩy mạnh mua sắm online trong cộng đồng.</w:t>
      </w:r>
    </w:p>
    <w:p w:rsidR="00100377" w:rsidRPr="00915445" w:rsidRDefault="00100377" w:rsidP="002A2DC2">
      <w:pPr>
        <w:spacing w:after="120" w:line="240" w:lineRule="auto"/>
        <w:jc w:val="both"/>
        <w:rPr>
          <w:shd w:val="clear" w:color="auto" w:fill="FFFFFF"/>
          <w:lang w:val="vi-VN"/>
        </w:rPr>
      </w:pPr>
      <w:r w:rsidRPr="00915445">
        <w:rPr>
          <w:shd w:val="clear" w:color="auto" w:fill="FFFFFF"/>
          <w:lang w:val="vi-VN"/>
        </w:rPr>
        <w:t>- Các công cụ khởi nghiệp với thương mại điện tử.</w:t>
      </w:r>
    </w:p>
    <w:p w:rsidR="000B2A9D" w:rsidRPr="00915445" w:rsidRDefault="00100377" w:rsidP="002A2DC2">
      <w:pPr>
        <w:spacing w:after="120" w:line="240" w:lineRule="auto"/>
        <w:jc w:val="both"/>
        <w:rPr>
          <w:lang w:val="de-DE"/>
        </w:rPr>
      </w:pPr>
      <w:r w:rsidRPr="00915445">
        <w:rPr>
          <w:shd w:val="clear" w:color="auto" w:fill="FFFFFF"/>
          <w:lang w:val="vi-VN"/>
        </w:rPr>
        <w:t xml:space="preserve">- </w:t>
      </w:r>
      <w:r w:rsidR="003A5DB2" w:rsidRPr="00915445">
        <w:rPr>
          <w:shd w:val="clear" w:color="auto" w:fill="FFFFFF"/>
          <w:lang w:val="vi-VN"/>
        </w:rPr>
        <w:t xml:space="preserve">Sinh viên trang bị thêm kiến thức và kỹ năng theo </w:t>
      </w:r>
      <w:r w:rsidRPr="00915445">
        <w:rPr>
          <w:shd w:val="clear" w:color="auto" w:fill="FFFFFF"/>
          <w:lang w:val="vi-VN"/>
        </w:rPr>
        <w:t xml:space="preserve">mô hình </w:t>
      </w:r>
      <w:r w:rsidR="003A5DB2" w:rsidRPr="00915445">
        <w:rPr>
          <w:shd w:val="clear" w:color="auto" w:fill="FFFFFF"/>
          <w:lang w:val="vi-VN"/>
        </w:rPr>
        <w:t>“</w:t>
      </w:r>
      <w:r w:rsidRPr="00915445">
        <w:rPr>
          <w:shd w:val="clear" w:color="auto" w:fill="FFFFFF"/>
          <w:lang w:val="vi-VN"/>
        </w:rPr>
        <w:t>dạy học theo dự án</w:t>
      </w:r>
      <w:r w:rsidR="003A5DB2" w:rsidRPr="00915445">
        <w:rPr>
          <w:shd w:val="clear" w:color="auto" w:fill="FFFFFF"/>
          <w:lang w:val="vi-VN"/>
        </w:rPr>
        <w:t>”</w:t>
      </w:r>
      <w:r w:rsidRPr="00915445">
        <w:rPr>
          <w:shd w:val="clear" w:color="auto" w:fill="FFFFFF"/>
          <w:lang w:val="vi-VN"/>
        </w:rPr>
        <w:t>.</w:t>
      </w:r>
    </w:p>
    <w:p w:rsidR="00635315" w:rsidRDefault="00635315" w:rsidP="002A2DC2">
      <w:pPr>
        <w:pStyle w:val="Chapter1"/>
        <w:spacing w:after="120" w:line="240" w:lineRule="auto"/>
        <w:jc w:val="both"/>
        <w:rPr>
          <w:b/>
          <w:szCs w:val="20"/>
        </w:rPr>
        <w:sectPr w:rsidR="00635315" w:rsidSect="002A2DC2">
          <w:headerReference w:type="even" r:id="rId11"/>
          <w:type w:val="continuous"/>
          <w:pgSz w:w="11906" w:h="16838" w:code="9"/>
          <w:pgMar w:top="1134" w:right="851" w:bottom="1134" w:left="1701" w:header="851" w:footer="851" w:gutter="0"/>
          <w:cols w:space="338"/>
        </w:sectPr>
      </w:pPr>
    </w:p>
    <w:p w:rsidR="00B85D03" w:rsidRPr="00915445" w:rsidRDefault="00074493" w:rsidP="002A2DC2">
      <w:pPr>
        <w:pStyle w:val="Chapter1"/>
        <w:spacing w:after="120" w:line="240" w:lineRule="auto"/>
        <w:jc w:val="both"/>
        <w:rPr>
          <w:b/>
          <w:sz w:val="22"/>
          <w:szCs w:val="20"/>
        </w:rPr>
      </w:pPr>
      <w:r w:rsidRPr="00915445">
        <w:rPr>
          <w:b/>
          <w:szCs w:val="20"/>
        </w:rPr>
        <w:lastRenderedPageBreak/>
        <w:t xml:space="preserve">1. </w:t>
      </w:r>
      <w:r w:rsidR="000B2A9D" w:rsidRPr="00915445">
        <w:rPr>
          <w:b/>
          <w:szCs w:val="20"/>
        </w:rPr>
        <w:t>Phần</w:t>
      </w:r>
      <w:r w:rsidR="000A2081" w:rsidRPr="00EF60F8">
        <w:rPr>
          <w:b/>
          <w:szCs w:val="20"/>
        </w:rPr>
        <w:t xml:space="preserve"> </w:t>
      </w:r>
      <w:r w:rsidR="000B2A9D" w:rsidRPr="00915445">
        <w:rPr>
          <w:b/>
          <w:szCs w:val="20"/>
        </w:rPr>
        <w:t>mở</w:t>
      </w:r>
      <w:r w:rsidR="000A2081" w:rsidRPr="00EF60F8">
        <w:rPr>
          <w:b/>
          <w:szCs w:val="20"/>
        </w:rPr>
        <w:t xml:space="preserve"> </w:t>
      </w:r>
      <w:r w:rsidR="000B2A9D" w:rsidRPr="00915445">
        <w:rPr>
          <w:b/>
          <w:szCs w:val="20"/>
        </w:rPr>
        <w:t>đầu</w:t>
      </w:r>
    </w:p>
    <w:p w:rsidR="00B85D03" w:rsidRPr="00915445" w:rsidRDefault="00100377" w:rsidP="002A2DC2">
      <w:pPr>
        <w:pStyle w:val="Chapter1"/>
        <w:spacing w:after="120" w:line="240" w:lineRule="auto"/>
        <w:jc w:val="both"/>
        <w:rPr>
          <w:sz w:val="20"/>
          <w:szCs w:val="20"/>
          <w:lang w:val="de-DE"/>
        </w:rPr>
      </w:pPr>
      <w:r w:rsidRPr="00915445">
        <w:rPr>
          <w:sz w:val="20"/>
          <w:szCs w:val="20"/>
        </w:rPr>
        <w:t>Thành phố Hồ Chí Minh là một địa phương đi đầu trong phong trào hỗ trợ khởi nghiệp đổi mới sáng tạo. Thành phố đã và đang có nhiều chính sách hỗ trợ khởi nghiệp như: Kế hoạch triển khai Nghị quyết số 35/NQ-CP ngày 16-5-2016 của Chính phủ về hỗ trợ phát triển doanh nghiệp đến năm 2020; Chương trình hỗ trợ doanh nghiệp nhỏ và vừa đổi mới sáng tạo, nâng cao năng lực cạnh tranh và hội nhập quốc t</w:t>
      </w:r>
      <w:r w:rsidR="003A5DB2" w:rsidRPr="00915445">
        <w:rPr>
          <w:sz w:val="20"/>
          <w:szCs w:val="20"/>
        </w:rPr>
        <w:t xml:space="preserve">ế giai đoạn 2016-2020,… </w:t>
      </w:r>
      <w:r w:rsidRPr="00915445">
        <w:rPr>
          <w:sz w:val="20"/>
          <w:szCs w:val="20"/>
        </w:rPr>
        <w:t>Đây chính là tiền đề cho sinh viên muốn khởi nghiệp ngay từ hôm nay. Ngày nay, với phương châm việc học phải gắn với thực tiễn luôn được đề cao. Khi nói học đi đôi với hành là chúng ta đề cập đến mối quan hệ giữa lí thuyết và thực tiễn. Do đó phong trào khởi nghiệp cần phát huy mạnh mẽ hơn thông qua việc chia sẻ kiến thức, kỹ năng và cung cấp công cụ, cơ hội cho sinh viên thực hành khởi nghiệp trên internet</w:t>
      </w:r>
      <w:r w:rsidR="003E1E9B" w:rsidRPr="00915445">
        <w:rPr>
          <w:sz w:val="20"/>
          <w:szCs w:val="20"/>
        </w:rPr>
        <w:t xml:space="preserve"> ngay khi còn là sinh viên</w:t>
      </w:r>
      <w:r w:rsidRPr="00915445">
        <w:rPr>
          <w:sz w:val="20"/>
          <w:szCs w:val="20"/>
        </w:rPr>
        <w:t xml:space="preserve">. Ở Việt Nam, trong những năm gần </w:t>
      </w:r>
      <w:r w:rsidRPr="00915445">
        <w:rPr>
          <w:sz w:val="20"/>
          <w:szCs w:val="20"/>
        </w:rPr>
        <w:lastRenderedPageBreak/>
        <w:t>đây, rất nhiều sinh viên với mô hình khởi nghiệp được hình thành, nhất là khởi nghiệp với Internet</w:t>
      </w:r>
      <w:r w:rsidR="003E1E9B" w:rsidRPr="00915445">
        <w:rPr>
          <w:sz w:val="20"/>
          <w:szCs w:val="20"/>
        </w:rPr>
        <w:t>.</w:t>
      </w:r>
      <w:r w:rsidRPr="00915445">
        <w:rPr>
          <w:sz w:val="20"/>
          <w:szCs w:val="20"/>
        </w:rPr>
        <w:t>Trong bức tranh khởi nghiệp này, không ít những sinh viên còn ngồi trên ghế nhà trường đã rất thành công và phát triển mạnh mẽ, nhưng bên cạnh đó cũng có không ít người phải từ bỏ niềm đam mê khởi nghiệp do một số lý do sau:</w:t>
      </w:r>
    </w:p>
    <w:p w:rsidR="00100377" w:rsidRPr="00915445" w:rsidRDefault="00100377" w:rsidP="002A2DC2">
      <w:pPr>
        <w:pStyle w:val="NormalWeb"/>
        <w:numPr>
          <w:ilvl w:val="0"/>
          <w:numId w:val="16"/>
        </w:numPr>
        <w:spacing w:before="0" w:beforeAutospacing="0" w:after="120" w:afterAutospacing="0"/>
        <w:jc w:val="both"/>
        <w:rPr>
          <w:sz w:val="20"/>
          <w:szCs w:val="20"/>
          <w:lang w:val="vi-VN"/>
        </w:rPr>
      </w:pPr>
      <w:r w:rsidRPr="00915445">
        <w:rPr>
          <w:sz w:val="20"/>
          <w:szCs w:val="20"/>
          <w:lang w:val="vi-VN"/>
        </w:rPr>
        <w:t>Không hoạch định cụ thể.</w:t>
      </w:r>
    </w:p>
    <w:p w:rsidR="00100377" w:rsidRPr="00915445" w:rsidRDefault="00100377" w:rsidP="002A2DC2">
      <w:pPr>
        <w:pStyle w:val="ListParagraph"/>
        <w:numPr>
          <w:ilvl w:val="0"/>
          <w:numId w:val="16"/>
        </w:numPr>
        <w:spacing w:after="120" w:line="240" w:lineRule="auto"/>
        <w:jc w:val="both"/>
        <w:rPr>
          <w:lang w:val="vi-VN"/>
        </w:rPr>
      </w:pPr>
      <w:r w:rsidRPr="00915445">
        <w:rPr>
          <w:lang w:val="vi-VN"/>
        </w:rPr>
        <w:t>Khả năng thu nhập thấp</w:t>
      </w:r>
    </w:p>
    <w:p w:rsidR="00100377" w:rsidRPr="00915445" w:rsidRDefault="00100377" w:rsidP="002A2DC2">
      <w:pPr>
        <w:pStyle w:val="ListParagraph"/>
        <w:numPr>
          <w:ilvl w:val="0"/>
          <w:numId w:val="16"/>
        </w:numPr>
        <w:spacing w:after="120" w:line="240" w:lineRule="auto"/>
        <w:jc w:val="both"/>
        <w:rPr>
          <w:lang w:val="vi-VN"/>
        </w:rPr>
      </w:pPr>
      <w:r w:rsidRPr="00915445">
        <w:rPr>
          <w:lang w:val="vi-VN"/>
        </w:rPr>
        <w:t>Không làm nghiên cứu thị trường</w:t>
      </w:r>
    </w:p>
    <w:p w:rsidR="00100377" w:rsidRPr="00915445" w:rsidRDefault="00100377" w:rsidP="002A2DC2">
      <w:pPr>
        <w:pStyle w:val="ListParagraph"/>
        <w:numPr>
          <w:ilvl w:val="0"/>
          <w:numId w:val="16"/>
        </w:numPr>
        <w:spacing w:after="120" w:line="240" w:lineRule="auto"/>
        <w:jc w:val="both"/>
        <w:rPr>
          <w:lang w:val="vi-VN"/>
        </w:rPr>
      </w:pPr>
      <w:r w:rsidRPr="00915445">
        <w:rPr>
          <w:lang w:val="vi-VN"/>
        </w:rPr>
        <w:t>Không chú trọng việc thực hiện ý tưởng</w:t>
      </w:r>
    </w:p>
    <w:p w:rsidR="00100377" w:rsidRPr="00915445" w:rsidRDefault="00100377" w:rsidP="002A2DC2">
      <w:pPr>
        <w:pStyle w:val="ListParagraph"/>
        <w:numPr>
          <w:ilvl w:val="0"/>
          <w:numId w:val="16"/>
        </w:numPr>
        <w:spacing w:after="120" w:line="240" w:lineRule="auto"/>
        <w:jc w:val="both"/>
        <w:rPr>
          <w:lang w:val="vi-VN"/>
        </w:rPr>
      </w:pPr>
      <w:r w:rsidRPr="00915445">
        <w:rPr>
          <w:lang w:val="vi-VN"/>
        </w:rPr>
        <w:t>Quá nhiều đối thủ cạnh tranh</w:t>
      </w:r>
    </w:p>
    <w:p w:rsidR="00100377" w:rsidRPr="00915445" w:rsidRDefault="00100377" w:rsidP="002A2DC2">
      <w:pPr>
        <w:pStyle w:val="ListParagraph"/>
        <w:numPr>
          <w:ilvl w:val="0"/>
          <w:numId w:val="16"/>
        </w:numPr>
        <w:spacing w:after="120" w:line="240" w:lineRule="auto"/>
        <w:jc w:val="both"/>
        <w:rPr>
          <w:lang w:val="vi-VN"/>
        </w:rPr>
      </w:pPr>
      <w:r w:rsidRPr="00915445">
        <w:rPr>
          <w:lang w:val="vi-VN"/>
        </w:rPr>
        <w:t>Không đăng kí sở hữu trí tuệ</w:t>
      </w:r>
    </w:p>
    <w:p w:rsidR="00100377" w:rsidRPr="00915445" w:rsidRDefault="00100377" w:rsidP="002A2DC2">
      <w:pPr>
        <w:pStyle w:val="ListParagraph"/>
        <w:numPr>
          <w:ilvl w:val="0"/>
          <w:numId w:val="16"/>
        </w:numPr>
        <w:spacing w:after="120" w:line="240" w:lineRule="auto"/>
        <w:jc w:val="both"/>
        <w:rPr>
          <w:lang w:val="vi-VN"/>
        </w:rPr>
      </w:pPr>
      <w:r w:rsidRPr="00915445">
        <w:rPr>
          <w:lang w:val="vi-VN"/>
        </w:rPr>
        <w:t>Đội ngũ nhân viên thiếu kinh nghiệm</w:t>
      </w:r>
    </w:p>
    <w:p w:rsidR="00100377" w:rsidRPr="00915445" w:rsidRDefault="00100377" w:rsidP="002A2DC2">
      <w:pPr>
        <w:pStyle w:val="ListParagraph"/>
        <w:numPr>
          <w:ilvl w:val="0"/>
          <w:numId w:val="16"/>
        </w:numPr>
        <w:spacing w:after="120" w:line="240" w:lineRule="auto"/>
        <w:jc w:val="both"/>
        <w:rPr>
          <w:lang w:val="vi-VN"/>
        </w:rPr>
      </w:pPr>
      <w:r w:rsidRPr="00915445">
        <w:rPr>
          <w:lang w:val="vi-VN"/>
        </w:rPr>
        <w:t>Những yêu cầu về nguồn lực bị đánh giá thấp</w:t>
      </w:r>
    </w:p>
    <w:p w:rsidR="00100377" w:rsidRPr="00915445" w:rsidRDefault="00100377" w:rsidP="002A2DC2">
      <w:pPr>
        <w:pStyle w:val="ListParagraph"/>
        <w:numPr>
          <w:ilvl w:val="0"/>
          <w:numId w:val="16"/>
        </w:numPr>
        <w:spacing w:after="120" w:line="240" w:lineRule="auto"/>
        <w:jc w:val="both"/>
        <w:rPr>
          <w:lang w:val="vi-VN"/>
        </w:rPr>
      </w:pPr>
      <w:r w:rsidRPr="00915445">
        <w:rPr>
          <w:lang w:val="vi-VN"/>
        </w:rPr>
        <w:t>Không quảng bá đủ lực</w:t>
      </w:r>
    </w:p>
    <w:p w:rsidR="00100377" w:rsidRPr="00915445" w:rsidRDefault="00100377" w:rsidP="002A2DC2">
      <w:pPr>
        <w:pStyle w:val="ListParagraph"/>
        <w:numPr>
          <w:ilvl w:val="0"/>
          <w:numId w:val="16"/>
        </w:numPr>
        <w:spacing w:after="120" w:line="240" w:lineRule="auto"/>
        <w:jc w:val="both"/>
        <w:rPr>
          <w:lang w:val="vi-VN"/>
        </w:rPr>
      </w:pPr>
      <w:r w:rsidRPr="00915445">
        <w:rPr>
          <w:lang w:val="vi-VN"/>
        </w:rPr>
        <w:t>Bỏ cuộc quá sớm</w:t>
      </w:r>
    </w:p>
    <w:p w:rsidR="003E1E9B" w:rsidRPr="00915445" w:rsidRDefault="003E1E9B" w:rsidP="002A2DC2">
      <w:pPr>
        <w:pStyle w:val="ListParagraph"/>
        <w:numPr>
          <w:ilvl w:val="0"/>
          <w:numId w:val="16"/>
        </w:numPr>
        <w:spacing w:after="120" w:line="240" w:lineRule="auto"/>
        <w:jc w:val="both"/>
        <w:rPr>
          <w:lang w:val="vi-VN"/>
        </w:rPr>
      </w:pPr>
      <w:r w:rsidRPr="00915445">
        <w:lastRenderedPageBreak/>
        <w:t>….</w:t>
      </w:r>
    </w:p>
    <w:p w:rsidR="000B2A9D" w:rsidRPr="00915445" w:rsidRDefault="00074493" w:rsidP="002A2DC2">
      <w:pPr>
        <w:pStyle w:val="Chapter1"/>
        <w:spacing w:after="120" w:line="240" w:lineRule="auto"/>
        <w:jc w:val="both"/>
        <w:rPr>
          <w:sz w:val="20"/>
          <w:szCs w:val="20"/>
        </w:rPr>
      </w:pPr>
      <w:r w:rsidRPr="00915445">
        <w:rPr>
          <w:sz w:val="20"/>
          <w:szCs w:val="20"/>
        </w:rPr>
        <w:t xml:space="preserve">2. </w:t>
      </w:r>
      <w:r w:rsidR="000B2A9D" w:rsidRPr="00915445">
        <w:rPr>
          <w:sz w:val="20"/>
          <w:szCs w:val="20"/>
        </w:rPr>
        <w:t>Nội dung chính</w:t>
      </w:r>
    </w:p>
    <w:p w:rsidR="00100377" w:rsidRPr="00915445" w:rsidRDefault="00100377" w:rsidP="002A2DC2">
      <w:pPr>
        <w:spacing w:after="120" w:line="240" w:lineRule="auto"/>
        <w:jc w:val="both"/>
        <w:rPr>
          <w:b/>
          <w:lang w:val="vi-VN"/>
        </w:rPr>
      </w:pPr>
      <w:r w:rsidRPr="00915445">
        <w:rPr>
          <w:lang w:val="vi-VN"/>
        </w:rPr>
        <w:t>Ngày càng có nhiều người tiêu dùng sử dụng phương tiện hiện đại, thông minh để mua hàng online. Họ không mua riêng trên một thiết bị duy nhất và cho rằng website có phiên bản thân thiện với các phương tiện hiện đại là một điều rất quan trọng cần được quan tâm.</w:t>
      </w:r>
      <w:r w:rsidRPr="00915445">
        <w:rPr>
          <w:rStyle w:val="Strong"/>
          <w:b w:val="0"/>
          <w:bCs w:val="0"/>
          <w:color w:val="000000"/>
          <w:bdr w:val="none" w:sz="0" w:space="0" w:color="auto" w:frame="1"/>
          <w:lang w:val="vi-VN"/>
        </w:rPr>
        <w:t>Có những sinh viên sau giai đoạn chập chững đặt những nền móng đầu tiên đã bắt đầu gặt hái được thành công, nhưng cũng có sinh viên gặp thất bại ngay từ ban đầu. Để không gặp thất bại, các bạn tạp trung vào một số vấn đề sau:</w:t>
      </w:r>
    </w:p>
    <w:p w:rsidR="00100377" w:rsidRPr="00915445" w:rsidRDefault="00074493" w:rsidP="002A2DC2">
      <w:pPr>
        <w:pStyle w:val="Heading3"/>
        <w:spacing w:after="120" w:line="240" w:lineRule="auto"/>
        <w:rPr>
          <w:lang w:val="vi-VN"/>
        </w:rPr>
      </w:pPr>
      <w:bookmarkStart w:id="2" w:name="_Toc522130761"/>
      <w:r w:rsidRPr="00915445">
        <w:rPr>
          <w:lang w:val="vi-VN"/>
        </w:rPr>
        <w:t>2</w:t>
      </w:r>
      <w:r w:rsidR="00100377" w:rsidRPr="00915445">
        <w:rPr>
          <w:lang w:val="vi-VN"/>
        </w:rPr>
        <w:t>.1. Lựa chọn lĩnh vực để khởi nghiệp</w:t>
      </w:r>
      <w:bookmarkEnd w:id="2"/>
    </w:p>
    <w:p w:rsidR="00100377" w:rsidRPr="00915445" w:rsidRDefault="00100377" w:rsidP="002A2DC2">
      <w:pPr>
        <w:spacing w:after="120" w:line="240" w:lineRule="auto"/>
        <w:jc w:val="both"/>
        <w:rPr>
          <w:shd w:val="clear" w:color="auto" w:fill="FFFFFF"/>
          <w:lang w:val="vi-VN"/>
        </w:rPr>
      </w:pPr>
      <w:r w:rsidRPr="00915445">
        <w:rPr>
          <w:shd w:val="clear" w:color="auto" w:fill="FFFFFF"/>
          <w:lang w:val="vi-VN"/>
        </w:rPr>
        <w:t>Xu thế thương mại điện tử phổ biến hiện nay cũng như những sản phẩm được dự đoán bán chạy nhất, đang kiếm được lợi nhuận thực sự trên thương mại điện tử gồm các ngành nghề sau:</w:t>
      </w:r>
    </w:p>
    <w:p w:rsidR="00100377" w:rsidRPr="00915445" w:rsidRDefault="003A5DB2" w:rsidP="002A2DC2">
      <w:pPr>
        <w:spacing w:after="120" w:line="240" w:lineRule="auto"/>
        <w:jc w:val="both"/>
        <w:rPr>
          <w:shd w:val="clear" w:color="auto" w:fill="FFFFFF"/>
          <w:lang w:val="vi-VN"/>
        </w:rPr>
      </w:pPr>
      <w:r w:rsidRPr="00915445">
        <w:rPr>
          <w:shd w:val="clear" w:color="auto" w:fill="FFFFFF"/>
          <w:lang w:val="vi-VN"/>
        </w:rPr>
        <w:t>- Du lịch,</w:t>
      </w:r>
      <w:r w:rsidR="00100377" w:rsidRPr="00915445">
        <w:rPr>
          <w:shd w:val="clear" w:color="auto" w:fill="FFFFFF"/>
          <w:lang w:val="vi-VN"/>
        </w:rPr>
        <w:t>vé: phân phối qua APP của OTA và các APP đối tác như ngân hàng,…</w:t>
      </w:r>
    </w:p>
    <w:p w:rsidR="00100377" w:rsidRPr="00915445" w:rsidRDefault="00100377" w:rsidP="002A2DC2">
      <w:pPr>
        <w:spacing w:after="120" w:line="240" w:lineRule="auto"/>
        <w:jc w:val="both"/>
        <w:rPr>
          <w:shd w:val="clear" w:color="auto" w:fill="FFFFFF"/>
          <w:lang w:val="vi-VN"/>
        </w:rPr>
      </w:pPr>
      <w:r w:rsidRPr="00915445">
        <w:rPr>
          <w:shd w:val="clear" w:color="auto" w:fill="FFFFFF"/>
          <w:lang w:val="vi-VN"/>
        </w:rPr>
        <w:t>- Vận tải đi lại: Ứng dụng đặt xe, giao hàng</w:t>
      </w:r>
    </w:p>
    <w:p w:rsidR="00100377" w:rsidRPr="00915445" w:rsidRDefault="00100377" w:rsidP="002A2DC2">
      <w:pPr>
        <w:spacing w:after="120" w:line="240" w:lineRule="auto"/>
        <w:jc w:val="both"/>
        <w:rPr>
          <w:shd w:val="clear" w:color="auto" w:fill="FFFFFF"/>
          <w:lang w:val="vi-VN"/>
        </w:rPr>
      </w:pPr>
      <w:r w:rsidRPr="00915445">
        <w:rPr>
          <w:shd w:val="clear" w:color="auto" w:fill="FFFFFF"/>
          <w:lang w:val="vi-VN"/>
        </w:rPr>
        <w:t>- Đặt bàn ăn</w:t>
      </w:r>
    </w:p>
    <w:p w:rsidR="00100377" w:rsidRPr="00915445" w:rsidRDefault="00100377" w:rsidP="002A2DC2">
      <w:pPr>
        <w:spacing w:after="120" w:line="240" w:lineRule="auto"/>
        <w:jc w:val="both"/>
        <w:rPr>
          <w:shd w:val="clear" w:color="auto" w:fill="FFFFFF"/>
          <w:lang w:val="vi-VN"/>
        </w:rPr>
      </w:pPr>
      <w:r w:rsidRPr="00915445">
        <w:rPr>
          <w:shd w:val="clear" w:color="auto" w:fill="FFFFFF"/>
          <w:lang w:val="vi-VN"/>
        </w:rPr>
        <w:t>- Giải trí bằng ứng dụng</w:t>
      </w:r>
    </w:p>
    <w:p w:rsidR="00100377" w:rsidRPr="00915445" w:rsidRDefault="00100377" w:rsidP="002A2DC2">
      <w:pPr>
        <w:spacing w:after="120" w:line="240" w:lineRule="auto"/>
        <w:jc w:val="both"/>
        <w:rPr>
          <w:shd w:val="clear" w:color="auto" w:fill="FFFFFF"/>
          <w:lang w:val="vi-VN"/>
        </w:rPr>
      </w:pPr>
      <w:r w:rsidRPr="00915445">
        <w:rPr>
          <w:shd w:val="clear" w:color="auto" w:fill="FFFFFF"/>
          <w:lang w:val="vi-VN"/>
        </w:rPr>
        <w:t>- Hàng ăn giao tận nhà qua ứng dụng</w:t>
      </w:r>
    </w:p>
    <w:p w:rsidR="00100377" w:rsidRPr="00915445" w:rsidRDefault="00100377" w:rsidP="002A2DC2">
      <w:pPr>
        <w:spacing w:after="120" w:line="240" w:lineRule="auto"/>
        <w:jc w:val="both"/>
        <w:rPr>
          <w:shd w:val="clear" w:color="auto" w:fill="FFFFFF"/>
          <w:lang w:val="vi-VN"/>
        </w:rPr>
      </w:pPr>
      <w:r w:rsidRPr="00915445">
        <w:rPr>
          <w:shd w:val="clear" w:color="auto" w:fill="FFFFFF"/>
          <w:lang w:val="vi-VN"/>
        </w:rPr>
        <w:t>- Dịch vụ nhà qua ứng dụng</w:t>
      </w:r>
    </w:p>
    <w:p w:rsidR="00100377" w:rsidRPr="0030558B" w:rsidRDefault="00100377" w:rsidP="002A2DC2">
      <w:pPr>
        <w:spacing w:after="120" w:line="240" w:lineRule="auto"/>
        <w:jc w:val="both"/>
        <w:rPr>
          <w:shd w:val="clear" w:color="auto" w:fill="FFFFFF"/>
          <w:lang w:val="vi-VN"/>
        </w:rPr>
      </w:pPr>
      <w:r w:rsidRPr="00915445">
        <w:rPr>
          <w:shd w:val="clear" w:color="auto" w:fill="FFFFFF"/>
          <w:lang w:val="vi-VN"/>
        </w:rPr>
        <w:t>- Thực phẩm sạch, thực phẩm chế biến</w:t>
      </w:r>
    </w:p>
    <w:p w:rsidR="000E1EC4" w:rsidRPr="0030558B" w:rsidRDefault="000E1EC4" w:rsidP="002A2DC2">
      <w:pPr>
        <w:spacing w:after="120" w:line="240" w:lineRule="auto"/>
        <w:jc w:val="both"/>
        <w:rPr>
          <w:rStyle w:val="Strong"/>
          <w:bCs w:val="0"/>
          <w:color w:val="000000"/>
          <w:bdr w:val="none" w:sz="0" w:space="0" w:color="auto" w:frame="1"/>
          <w:lang w:val="vi-VN"/>
        </w:rPr>
      </w:pPr>
      <w:r w:rsidRPr="0030558B">
        <w:rPr>
          <w:shd w:val="clear" w:color="auto" w:fill="FFFFFF"/>
          <w:lang w:val="vi-VN"/>
        </w:rPr>
        <w:t>-….</w:t>
      </w:r>
    </w:p>
    <w:p w:rsidR="00100377" w:rsidRPr="00915445" w:rsidRDefault="00074493" w:rsidP="002A2DC2">
      <w:pPr>
        <w:pStyle w:val="Heading3"/>
        <w:spacing w:after="120" w:line="240" w:lineRule="auto"/>
        <w:rPr>
          <w:lang w:val="vi-VN"/>
        </w:rPr>
      </w:pPr>
      <w:bookmarkStart w:id="3" w:name="_Toc522130762"/>
      <w:r w:rsidRPr="00915445">
        <w:rPr>
          <w:rStyle w:val="Strong"/>
          <w:b/>
          <w:bCs w:val="0"/>
          <w:color w:val="000000"/>
          <w:bdr w:val="none" w:sz="0" w:space="0" w:color="auto" w:frame="1"/>
          <w:lang w:val="vi-VN"/>
        </w:rPr>
        <w:t>2</w:t>
      </w:r>
      <w:r w:rsidR="00100377" w:rsidRPr="00915445">
        <w:rPr>
          <w:rStyle w:val="Strong"/>
          <w:b/>
          <w:bCs w:val="0"/>
          <w:color w:val="000000"/>
          <w:bdr w:val="none" w:sz="0" w:space="0" w:color="auto" w:frame="1"/>
          <w:lang w:val="vi-VN"/>
        </w:rPr>
        <w:t>.2. Thái độ của sinh viên</w:t>
      </w:r>
      <w:bookmarkEnd w:id="3"/>
    </w:p>
    <w:p w:rsidR="00100377" w:rsidRPr="00915445" w:rsidRDefault="00100377" w:rsidP="002A2DC2">
      <w:pPr>
        <w:spacing w:after="120" w:line="240" w:lineRule="auto"/>
        <w:jc w:val="both"/>
        <w:rPr>
          <w:shd w:val="clear" w:color="auto" w:fill="FFFFFF"/>
          <w:lang w:val="vi-VN"/>
        </w:rPr>
      </w:pPr>
      <w:r w:rsidRPr="00915445">
        <w:rPr>
          <w:lang w:val="vi-VN"/>
        </w:rPr>
        <w:t xml:space="preserve">Sinh viên </w:t>
      </w:r>
      <w:r w:rsidRPr="00915445">
        <w:rPr>
          <w:shd w:val="clear" w:color="auto" w:fill="FFFFFF"/>
          <w:lang w:val="vi-VN"/>
        </w:rPr>
        <w:t>phải chuẩn bị cho mình tinh thần sẵn sàng chịu khó, chịu khổ... bởi điểm chung của tất cả những trường hợp khởi nghiệp với thương mại điện tử thành công trong nhà trường hay là vừa mới tốt nghiệp đều cần có một khả năng là nhìn ra cơ hội kiếm tiền</w:t>
      </w:r>
    </w:p>
    <w:p w:rsidR="00100377" w:rsidRPr="00915445" w:rsidRDefault="00074493" w:rsidP="002A2DC2">
      <w:pPr>
        <w:pStyle w:val="Heading2"/>
        <w:spacing w:after="120" w:line="240" w:lineRule="auto"/>
      </w:pPr>
      <w:bookmarkStart w:id="4" w:name="_Toc522130763"/>
      <w:r w:rsidRPr="00915445">
        <w:t>2</w:t>
      </w:r>
      <w:r w:rsidR="00100377" w:rsidRPr="00915445">
        <w:t xml:space="preserve">.3. Trang bị kỹ năng </w:t>
      </w:r>
      <w:bookmarkEnd w:id="4"/>
      <w:r w:rsidR="003E1E9B" w:rsidRPr="00915445">
        <w:t>về thương mại điện tử</w:t>
      </w:r>
    </w:p>
    <w:p w:rsidR="00100377" w:rsidRPr="00915445" w:rsidRDefault="00100377" w:rsidP="002A2DC2">
      <w:pPr>
        <w:spacing w:after="120" w:line="240" w:lineRule="auto"/>
        <w:jc w:val="both"/>
        <w:rPr>
          <w:shd w:val="clear" w:color="auto" w:fill="FFFFFF"/>
          <w:lang w:val="vi-VN"/>
        </w:rPr>
      </w:pPr>
      <w:r w:rsidRPr="00915445">
        <w:rPr>
          <w:shd w:val="clear" w:color="auto" w:fill="FFFFFF"/>
          <w:lang w:val="vi-VN"/>
        </w:rPr>
        <w:t>Sinh viên trang bị thêm kiến thức và kỹ năng về digital marketing, kỹ năng bán hàng,.. nhằm mang đến các cơ hội nghề nghiệp và đẩy mạnh mua sắm online trong cộng đồng</w:t>
      </w:r>
    </w:p>
    <w:p w:rsidR="00100377" w:rsidRPr="00915445" w:rsidRDefault="00074493" w:rsidP="002A2DC2">
      <w:pPr>
        <w:pStyle w:val="Heading3"/>
        <w:spacing w:after="120" w:line="240" w:lineRule="auto"/>
        <w:rPr>
          <w:lang w:val="vi-VN"/>
        </w:rPr>
      </w:pPr>
      <w:bookmarkStart w:id="5" w:name="_Toc522130764"/>
      <w:r w:rsidRPr="00915445">
        <w:rPr>
          <w:lang w:val="vi-VN"/>
        </w:rPr>
        <w:t>2</w:t>
      </w:r>
      <w:r w:rsidR="00100377" w:rsidRPr="00915445">
        <w:rPr>
          <w:lang w:val="vi-VN"/>
        </w:rPr>
        <w:t>.3.1. Kỹ năng về Digital Marketing</w:t>
      </w:r>
      <w:bookmarkEnd w:id="5"/>
    </w:p>
    <w:p w:rsidR="00100377" w:rsidRPr="00915445" w:rsidRDefault="00100377" w:rsidP="002A2DC2">
      <w:pPr>
        <w:spacing w:after="120" w:line="240" w:lineRule="auto"/>
        <w:jc w:val="both"/>
        <w:rPr>
          <w:shd w:val="clear" w:color="auto" w:fill="FFFFFF"/>
          <w:lang w:val="vi-VN"/>
        </w:rPr>
      </w:pPr>
      <w:r w:rsidRPr="00915445">
        <w:rPr>
          <w:shd w:val="clear" w:color="auto" w:fill="FFFFFF"/>
          <w:lang w:val="vi-VN"/>
        </w:rPr>
        <w:t>Bản chất của Digital Marketing vẫn là Marketing, chỉ khác Marketing truyền thống ở cách vận dụng các công cụ khác nhau, các hình thức quảng bá khác nhau để đạt được mục đích truyền tải thông điệp, do vậy sinh viên phải luôn  phát triển các kỹ năng thuộc về bản chất của Marketing như: Các kiểu logic về nghiên cứu thị trường, xây dựng kế hoạch, thông điệp truyền tải...</w:t>
      </w:r>
    </w:p>
    <w:p w:rsidR="00100377" w:rsidRPr="0030558B" w:rsidRDefault="00074493" w:rsidP="002A2DC2">
      <w:pPr>
        <w:pStyle w:val="Heading3"/>
        <w:spacing w:after="120" w:line="240" w:lineRule="auto"/>
        <w:rPr>
          <w:lang w:val="vi-VN"/>
        </w:rPr>
      </w:pPr>
      <w:bookmarkStart w:id="6" w:name="_Toc522130765"/>
      <w:r w:rsidRPr="0030558B">
        <w:rPr>
          <w:lang w:val="vi-VN"/>
        </w:rPr>
        <w:t>2</w:t>
      </w:r>
      <w:r w:rsidR="00100377" w:rsidRPr="0030558B">
        <w:rPr>
          <w:lang w:val="vi-VN"/>
        </w:rPr>
        <w:t>.3.2. Kỹ năng bán hàng với thương mại điện tử</w:t>
      </w:r>
      <w:bookmarkEnd w:id="6"/>
    </w:p>
    <w:p w:rsidR="00B85D03" w:rsidRPr="0030558B" w:rsidRDefault="00100377" w:rsidP="002A2DC2">
      <w:pPr>
        <w:pStyle w:val="NormalWeb"/>
        <w:spacing w:before="0" w:beforeAutospacing="0" w:after="120" w:afterAutospacing="0"/>
        <w:jc w:val="both"/>
        <w:rPr>
          <w:sz w:val="20"/>
          <w:szCs w:val="20"/>
          <w:lang w:val="vi-VN"/>
        </w:rPr>
      </w:pPr>
      <w:r w:rsidRPr="0030558B">
        <w:rPr>
          <w:sz w:val="20"/>
          <w:szCs w:val="20"/>
          <w:lang w:val="vi-VN"/>
        </w:rPr>
        <w:t xml:space="preserve">Thương mại điện tử khác với kinh doanh truyền thống, bán hàng trực tiếp.Với thương mại điện tử, những lợi ích mà khách hàng có thể có được như mua hàng tại nhà, mua hàng 24/7.Ngoài ra, khách hàng có thể so </w:t>
      </w:r>
      <w:r w:rsidRPr="0030558B">
        <w:rPr>
          <w:sz w:val="20"/>
          <w:szCs w:val="20"/>
          <w:lang w:val="vi-VN"/>
        </w:rPr>
        <w:lastRenderedPageBreak/>
        <w:t>sánh giá cả thông qua nhiều trang thương mại điện tử khác nhau.Tuy nhiên với thương mại điện tử khách hàng không được thử sản phẩm trước và mức giá được ấn định sẵn. Khách hàng vẫn không thể xóa tan rào cản là tâm lý mua hàng của người Việt: Họ cần 1 sự đảm bảo rằng sản phẩm họ đang dùng là thật, là chất lượng hay sự giống nhau giữa thật và hình ảnh.</w:t>
      </w:r>
    </w:p>
    <w:p w:rsidR="00100377" w:rsidRPr="0030558B" w:rsidRDefault="00100377" w:rsidP="002A2DC2">
      <w:pPr>
        <w:pStyle w:val="NormalWeb"/>
        <w:spacing w:before="0" w:beforeAutospacing="0" w:after="120" w:afterAutospacing="0"/>
        <w:jc w:val="both"/>
        <w:rPr>
          <w:sz w:val="20"/>
          <w:szCs w:val="20"/>
          <w:lang w:val="vi-VN"/>
        </w:rPr>
      </w:pPr>
      <w:r w:rsidRPr="0030558B">
        <w:rPr>
          <w:sz w:val="20"/>
          <w:szCs w:val="20"/>
          <w:lang w:val="vi-VN"/>
        </w:rPr>
        <w:t>Thêm vào đó là tình trạng gian lận, hàng giả lan truyền khiến các sinh viên bắt đầu khởi nghiệp với các trang thương mại điện tử cũng phải cân nhắc kỹ lưỡng việc làm như thế nào để khách hàng có thể mua hàng. Đôi khi muốn có nhiều khách hàng mà đưa ra nhiều chương trình khuyến mãi giảm giá khủng, điều này  khiến người tiêu dùng nghi ngờ về chất lượng sản phẩm và họ e ngại việc đặt hàng như vậy.</w:t>
      </w:r>
    </w:p>
    <w:p w:rsidR="00100377" w:rsidRPr="0030558B" w:rsidRDefault="00100377" w:rsidP="002A2DC2">
      <w:pPr>
        <w:pStyle w:val="NormalWeb"/>
        <w:spacing w:before="0" w:beforeAutospacing="0" w:after="120" w:afterAutospacing="0"/>
        <w:jc w:val="both"/>
        <w:rPr>
          <w:sz w:val="20"/>
          <w:szCs w:val="20"/>
          <w:lang w:val="vi-VN"/>
        </w:rPr>
      </w:pPr>
      <w:r w:rsidRPr="0030558B">
        <w:rPr>
          <w:sz w:val="20"/>
          <w:szCs w:val="20"/>
          <w:lang w:val="vi-VN"/>
        </w:rPr>
        <w:t xml:space="preserve">Dù là nguyên nhân nào, chủ quan hay khách quan, đây cũng là những vấn đề thực sự đang tồn tại mà các bạn sinh viên bắt đầu khởi nghiệp với thương mại điện tử  phải tìm cách khắc phục. </w:t>
      </w:r>
    </w:p>
    <w:p w:rsidR="00100377" w:rsidRPr="00915445" w:rsidRDefault="00074493" w:rsidP="002A2DC2">
      <w:pPr>
        <w:pStyle w:val="NormalWeb"/>
        <w:spacing w:before="0" w:beforeAutospacing="0" w:after="120" w:afterAutospacing="0"/>
        <w:jc w:val="both"/>
        <w:rPr>
          <w:b/>
          <w:sz w:val="20"/>
          <w:szCs w:val="20"/>
        </w:rPr>
      </w:pPr>
      <w:r w:rsidRPr="00915445">
        <w:rPr>
          <w:b/>
          <w:sz w:val="20"/>
          <w:szCs w:val="20"/>
        </w:rPr>
        <w:t>2</w:t>
      </w:r>
      <w:r w:rsidR="00100377" w:rsidRPr="00915445">
        <w:rPr>
          <w:b/>
          <w:sz w:val="20"/>
          <w:szCs w:val="20"/>
        </w:rPr>
        <w:t xml:space="preserve">.3.2.1. </w:t>
      </w:r>
      <w:r w:rsidR="00100377" w:rsidRPr="00915445">
        <w:rPr>
          <w:rStyle w:val="Strong"/>
          <w:b w:val="0"/>
          <w:bCs w:val="0"/>
          <w:color w:val="000000"/>
          <w:sz w:val="20"/>
          <w:szCs w:val="20"/>
        </w:rPr>
        <w:t>Tạo dựng lòng tin cho khách hàng</w:t>
      </w:r>
    </w:p>
    <w:p w:rsidR="00100377" w:rsidRPr="00915445" w:rsidRDefault="00100377" w:rsidP="002A2DC2">
      <w:pPr>
        <w:pStyle w:val="NormalWeb"/>
        <w:spacing w:before="0" w:beforeAutospacing="0" w:after="120" w:afterAutospacing="0"/>
        <w:jc w:val="both"/>
        <w:rPr>
          <w:sz w:val="20"/>
          <w:szCs w:val="20"/>
        </w:rPr>
      </w:pPr>
      <w:r w:rsidRPr="00915445">
        <w:rPr>
          <w:sz w:val="20"/>
          <w:szCs w:val="20"/>
        </w:rPr>
        <w:t>Tạo dựng lòng tin là điều cơ bản mà mỗi starup cần lưu ý để có thể thu hút khách hàng và họ có thể yên tâm tiêu dùng mua sắm. Đồng thời cần xây dựng hiệu quả cho các hoạt động chăm sóc khách hàng như:</w:t>
      </w:r>
    </w:p>
    <w:p w:rsidR="00100377" w:rsidRPr="00915445" w:rsidRDefault="00100377" w:rsidP="002A2DC2">
      <w:pPr>
        <w:pStyle w:val="ListParagraph"/>
        <w:numPr>
          <w:ilvl w:val="0"/>
          <w:numId w:val="18"/>
        </w:numPr>
        <w:spacing w:after="120" w:line="240" w:lineRule="auto"/>
        <w:jc w:val="both"/>
      </w:pPr>
      <w:r w:rsidRPr="00915445">
        <w:t>Xây dựng thương hiệu lâu bền với mục tiêu chất lượng hàng đầu</w:t>
      </w:r>
    </w:p>
    <w:p w:rsidR="00100377" w:rsidRPr="00915445" w:rsidRDefault="00100377" w:rsidP="002A2DC2">
      <w:pPr>
        <w:pStyle w:val="ListParagraph"/>
        <w:numPr>
          <w:ilvl w:val="0"/>
          <w:numId w:val="18"/>
        </w:numPr>
        <w:spacing w:after="120" w:line="240" w:lineRule="auto"/>
        <w:jc w:val="both"/>
      </w:pPr>
      <w:r w:rsidRPr="00915445">
        <w:t>Xuất xứ hàng hóa có giấy bảo hành đúng hàng chuẩn và chất lượng đến tay người tiêu dùng</w:t>
      </w:r>
    </w:p>
    <w:p w:rsidR="00100377" w:rsidRPr="00915445" w:rsidRDefault="00100377" w:rsidP="002A2DC2">
      <w:pPr>
        <w:pStyle w:val="ListParagraph"/>
        <w:numPr>
          <w:ilvl w:val="0"/>
          <w:numId w:val="18"/>
        </w:numPr>
        <w:spacing w:after="120" w:line="240" w:lineRule="auto"/>
        <w:jc w:val="both"/>
      </w:pPr>
      <w:r w:rsidRPr="00915445">
        <w:t xml:space="preserve">Cam kết các chương trình sau bán </w:t>
      </w:r>
    </w:p>
    <w:p w:rsidR="00100377" w:rsidRPr="00915445" w:rsidRDefault="00100377" w:rsidP="002A2DC2">
      <w:pPr>
        <w:pStyle w:val="ListParagraph"/>
        <w:numPr>
          <w:ilvl w:val="0"/>
          <w:numId w:val="18"/>
        </w:numPr>
        <w:spacing w:after="120" w:line="240" w:lineRule="auto"/>
        <w:jc w:val="both"/>
      </w:pPr>
      <w:r w:rsidRPr="00915445">
        <w:t>Đảo bảo đổi hàng trong khoảng thời gian nhất định cho các sản phẩm</w:t>
      </w:r>
    </w:p>
    <w:p w:rsidR="00100377" w:rsidRPr="00915445" w:rsidRDefault="00100377" w:rsidP="002A2DC2">
      <w:pPr>
        <w:pStyle w:val="ListParagraph"/>
        <w:numPr>
          <w:ilvl w:val="0"/>
          <w:numId w:val="18"/>
        </w:numPr>
        <w:spacing w:after="120" w:line="240" w:lineRule="auto"/>
        <w:jc w:val="both"/>
      </w:pPr>
      <w:r w:rsidRPr="00915445">
        <w:t>Hệ thống chăm sóc khách hàng kỹ lưỡng đảm bảo sự tận tâm an toàn đối với khách hàng</w:t>
      </w:r>
    </w:p>
    <w:p w:rsidR="00100377" w:rsidRPr="00915445" w:rsidRDefault="00074493" w:rsidP="002A2DC2">
      <w:pPr>
        <w:pStyle w:val="NormalWeb"/>
        <w:spacing w:before="0" w:beforeAutospacing="0" w:after="120" w:afterAutospacing="0"/>
        <w:jc w:val="both"/>
        <w:rPr>
          <w:b/>
          <w:sz w:val="20"/>
          <w:szCs w:val="20"/>
        </w:rPr>
      </w:pPr>
      <w:r w:rsidRPr="00915445">
        <w:rPr>
          <w:b/>
          <w:sz w:val="20"/>
          <w:szCs w:val="20"/>
        </w:rPr>
        <w:t>2</w:t>
      </w:r>
      <w:r w:rsidR="00100377" w:rsidRPr="00915445">
        <w:rPr>
          <w:b/>
          <w:sz w:val="20"/>
          <w:szCs w:val="20"/>
        </w:rPr>
        <w:t>.3.2.2.Tôn trọng chính sách và các quy định của từng kênh</w:t>
      </w:r>
    </w:p>
    <w:p w:rsidR="00100377" w:rsidRPr="00915445" w:rsidRDefault="00100377" w:rsidP="002A2DC2">
      <w:pPr>
        <w:spacing w:after="120" w:line="240" w:lineRule="auto"/>
        <w:jc w:val="both"/>
      </w:pPr>
      <w:r w:rsidRPr="00915445">
        <w:t>Mỗi trang thương mại điện tử lớn hiện nay đều có các chính sách, quy định đặc biệt dành cho người bán hàng và cả người tiêu dùng. Do đó cần tôn trọng chính sách của từng đơn vị và tìm hiểu các quy định cơ bản để có thể giải quyết, xử lý các tình huống phát sinh trong quá trình giao dịch.</w:t>
      </w:r>
    </w:p>
    <w:p w:rsidR="00100377" w:rsidRPr="00915445" w:rsidRDefault="00074493" w:rsidP="002A2DC2">
      <w:pPr>
        <w:spacing w:after="120" w:line="240" w:lineRule="auto"/>
        <w:jc w:val="both"/>
        <w:rPr>
          <w:b/>
        </w:rPr>
      </w:pPr>
      <w:r w:rsidRPr="00915445">
        <w:rPr>
          <w:b/>
        </w:rPr>
        <w:t>2</w:t>
      </w:r>
      <w:r w:rsidR="00100377" w:rsidRPr="00915445">
        <w:rPr>
          <w:b/>
        </w:rPr>
        <w:t>.3.2.3.Có cơ sở dữ liệu quản lý khách hàng riêng</w:t>
      </w:r>
    </w:p>
    <w:p w:rsidR="00100377" w:rsidRPr="00915445" w:rsidRDefault="00100377" w:rsidP="002A2DC2">
      <w:pPr>
        <w:spacing w:after="120" w:line="240" w:lineRule="auto"/>
        <w:jc w:val="both"/>
      </w:pPr>
      <w:r w:rsidRPr="00915445">
        <w:t>Khi bán hàng trên các trang thương mại điện tử đều có phần mềm lưu trữ và ghi chép riêng để thuận tiện cho việc đối chiếu và so sánh. Việc quản lý, theo dõi cẩn thận sẽ giúp hoạt động bán hàng được bài bản, chuyên nghiệp và dễ mở rộng hơn.</w:t>
      </w:r>
    </w:p>
    <w:p w:rsidR="00100377" w:rsidRPr="00915445" w:rsidRDefault="00074493" w:rsidP="002A2DC2">
      <w:pPr>
        <w:spacing w:after="120" w:line="240" w:lineRule="auto"/>
        <w:jc w:val="both"/>
      </w:pPr>
      <w:r w:rsidRPr="00915445">
        <w:rPr>
          <w:b/>
        </w:rPr>
        <w:t>2</w:t>
      </w:r>
      <w:r w:rsidR="00100377" w:rsidRPr="00915445">
        <w:rPr>
          <w:b/>
        </w:rPr>
        <w:t xml:space="preserve">.3.2.4. Sử dụng các ứng dụng của kênh thương mại điện tử trên điện thoại, </w:t>
      </w:r>
      <w:r w:rsidR="00EC5850" w:rsidRPr="00915445">
        <w:rPr>
          <w:b/>
        </w:rPr>
        <w:t xml:space="preserve">máy tính, </w:t>
      </w:r>
      <w:r w:rsidR="00100377" w:rsidRPr="00915445">
        <w:rPr>
          <w:b/>
        </w:rPr>
        <w:t>trên các phương tiện hiện đại</w:t>
      </w:r>
      <w:r w:rsidR="00100377" w:rsidRPr="00915445">
        <w:t>.</w:t>
      </w:r>
    </w:p>
    <w:p w:rsidR="00100377" w:rsidRPr="00915445" w:rsidRDefault="00100377" w:rsidP="002A2DC2">
      <w:pPr>
        <w:spacing w:after="120" w:line="240" w:lineRule="auto"/>
        <w:jc w:val="both"/>
      </w:pPr>
      <w:r w:rsidRPr="00915445">
        <w:t>Bán hàng trên các kênh thương mại điện tử, cần tìm hiểu và cài đặt các ứng dụng để theo dõi đơn hàng và tiến trình vận chuyển hàng hóa một cách tiện lợi, nhanh chóng. Một số ứng dụng hiện nay còn có khả năng đồng bộ sản phẩm từ website hay kênh </w:t>
      </w:r>
      <w:hyperlink r:id="rId12" w:history="1">
        <w:r w:rsidRPr="00915445">
          <w:t>Instagram</w:t>
        </w:r>
      </w:hyperlink>
      <w:r w:rsidRPr="00915445">
        <w:t>, </w:t>
      </w:r>
      <w:hyperlink r:id="rId13" w:history="1">
        <w:r w:rsidRPr="00915445">
          <w:t>Facebook</w:t>
        </w:r>
      </w:hyperlink>
      <w:r w:rsidRPr="00915445">
        <w:t xml:space="preserve"> </w:t>
      </w:r>
      <w:r w:rsidRPr="00915445">
        <w:lastRenderedPageBreak/>
        <w:t>lên gian hàng của “sàn”, nhờ vậy mà tiết kiệm được khá nhiều thời gian đăng tải lại sản phẩm</w:t>
      </w:r>
    </w:p>
    <w:p w:rsidR="00100377" w:rsidRPr="00915445" w:rsidRDefault="00074493" w:rsidP="002A2DC2">
      <w:pPr>
        <w:spacing w:after="120" w:line="240" w:lineRule="auto"/>
        <w:jc w:val="both"/>
        <w:rPr>
          <w:b/>
        </w:rPr>
      </w:pPr>
      <w:r w:rsidRPr="00915445">
        <w:rPr>
          <w:b/>
        </w:rPr>
        <w:t>2</w:t>
      </w:r>
      <w:r w:rsidR="00100377" w:rsidRPr="00915445">
        <w:rPr>
          <w:b/>
        </w:rPr>
        <w:t>.3.2.5. Xử lý đơn hàng trong vòng 24h</w:t>
      </w:r>
    </w:p>
    <w:p w:rsidR="00100377" w:rsidRPr="00915445" w:rsidRDefault="00100377" w:rsidP="002A2DC2">
      <w:pPr>
        <w:spacing w:after="120" w:line="240" w:lineRule="auto"/>
        <w:jc w:val="both"/>
      </w:pPr>
      <w:r w:rsidRPr="00915445">
        <w:t>Tâm lý của khách hàng ngày nay có xu hướng quyết định khá nhanh chóng, nên họ cũng đổi ý cũng một cách nhanh chóng. Và thao tác hủy đơn hàng trên các giao dịch thương mại điện tử cũng đơn giản như khi đặt hàng. Chính vì vậy, khi đã có được một đơn đặt hàng, nên xử lý nhanh chóng, bao gồm gọi điện xác nhận với khách – gói hàng – gửi cho đơn vị vận chuyển. Những việc này nên được làm trong vòng dưới 24h kể từ khi tiếp nhận đơn hàng mới.</w:t>
      </w:r>
    </w:p>
    <w:p w:rsidR="00100377" w:rsidRPr="00915445" w:rsidRDefault="00074493" w:rsidP="002A2DC2">
      <w:pPr>
        <w:spacing w:after="120" w:line="240" w:lineRule="auto"/>
        <w:jc w:val="both"/>
        <w:rPr>
          <w:b/>
        </w:rPr>
      </w:pPr>
      <w:r w:rsidRPr="00915445">
        <w:rPr>
          <w:b/>
        </w:rPr>
        <w:t>2</w:t>
      </w:r>
      <w:r w:rsidR="00100377" w:rsidRPr="00915445">
        <w:rPr>
          <w:b/>
        </w:rPr>
        <w:t>.3.2.6. Đóng gói hàng cẩn thận</w:t>
      </w:r>
    </w:p>
    <w:p w:rsidR="00100377" w:rsidRPr="00915445" w:rsidRDefault="00100377" w:rsidP="002A2DC2">
      <w:pPr>
        <w:spacing w:after="120" w:line="240" w:lineRule="auto"/>
        <w:jc w:val="both"/>
        <w:rPr>
          <w:b/>
          <w:shd w:val="clear" w:color="auto" w:fill="FFFFFF"/>
        </w:rPr>
      </w:pPr>
      <w:r w:rsidRPr="00915445">
        <w:t xml:space="preserve">Khi bán hàng trên các trang thương mại điện tử nên gói hàng bằng hộp carton, chống xốc thì mới đảm bảo hàng được bảo vệ cẩn thận, giảm thiểu rủi ro hàng bị vỡ, hư hỏng khiến khách hàng không hài lòng </w:t>
      </w:r>
    </w:p>
    <w:p w:rsidR="00100377" w:rsidRPr="00915445" w:rsidRDefault="00074493" w:rsidP="002A2DC2">
      <w:pPr>
        <w:pStyle w:val="Heading3"/>
        <w:spacing w:after="120" w:line="240" w:lineRule="auto"/>
      </w:pPr>
      <w:bookmarkStart w:id="7" w:name="_Toc522130766"/>
      <w:r w:rsidRPr="00915445">
        <w:t>2</w:t>
      </w:r>
      <w:r w:rsidR="003E1E9B" w:rsidRPr="00915445">
        <w:t>.3.3</w:t>
      </w:r>
      <w:r w:rsidR="00100377" w:rsidRPr="00915445">
        <w:t>. Các công cụ khởi nghiệp với thương mại điện tử</w:t>
      </w:r>
      <w:bookmarkEnd w:id="7"/>
    </w:p>
    <w:p w:rsidR="00100377" w:rsidRPr="00915445" w:rsidRDefault="003E1E9B" w:rsidP="002A2DC2">
      <w:pPr>
        <w:spacing w:after="120" w:line="240" w:lineRule="auto"/>
        <w:jc w:val="both"/>
      </w:pPr>
      <w:r w:rsidRPr="00915445">
        <w:t xml:space="preserve">- </w:t>
      </w:r>
      <w:hyperlink r:id="rId14" w:tgtFrame="_blank" w:tooltip="Submit.co" w:history="1">
        <w:r w:rsidR="00100377" w:rsidRPr="00915445">
          <w:rPr>
            <w:rStyle w:val="Hyperlink"/>
            <w:color w:val="000000"/>
            <w:bdr w:val="none" w:sz="0" w:space="0" w:color="auto" w:frame="1"/>
          </w:rPr>
          <w:t>Submit.co</w:t>
        </w:r>
      </w:hyperlink>
      <w:r w:rsidR="00100377" w:rsidRPr="00915445">
        <w:rPr>
          <w:b/>
        </w:rPr>
        <w:t>:</w:t>
      </w:r>
      <w:r w:rsidR="00100377" w:rsidRPr="00915445">
        <w:rPr>
          <w:rStyle w:val="Strong"/>
          <w:b w:val="0"/>
          <w:color w:val="000000"/>
          <w:bdr w:val="none" w:sz="0" w:space="0" w:color="auto" w:frame="1"/>
        </w:rPr>
        <w:t xml:space="preserve">Thiết kế thông cáo báo chí đơn giản. </w:t>
      </w:r>
      <w:r w:rsidR="00100377" w:rsidRPr="00915445">
        <w:t>Submit.co là một danh sách các trang truyền thông liên quan đến công nghệ được phân loại bởi một số lượng lớn người theo dõi trên Twitter và trang đánh giá Alexa thì các bạn sinh viên sẽ tìm thấy những cơ quan truyền thông phù hợp nhất.</w:t>
      </w:r>
    </w:p>
    <w:p w:rsidR="00100377" w:rsidRPr="00915445" w:rsidRDefault="003E1E9B" w:rsidP="002A2DC2">
      <w:pPr>
        <w:spacing w:after="120" w:line="240" w:lineRule="auto"/>
        <w:jc w:val="both"/>
      </w:pPr>
      <w:r w:rsidRPr="00915445">
        <w:t xml:space="preserve">- </w:t>
      </w:r>
      <w:hyperlink r:id="rId15" w:tgtFrame="_blank" w:tooltip="Hey Press" w:history="1">
        <w:r w:rsidR="00100377" w:rsidRPr="00915445">
          <w:rPr>
            <w:rStyle w:val="Hyperlink"/>
            <w:color w:val="000000"/>
            <w:bdr w:val="none" w:sz="0" w:space="0" w:color="auto" w:frame="1"/>
          </w:rPr>
          <w:t>Hey Press</w:t>
        </w:r>
      </w:hyperlink>
      <w:r w:rsidR="00100377" w:rsidRPr="00915445">
        <w:rPr>
          <w:b/>
        </w:rPr>
        <w:t>:</w:t>
      </w:r>
      <w:r w:rsidR="00100377" w:rsidRPr="00915445">
        <w:rPr>
          <w:rStyle w:val="Strong"/>
          <w:b w:val="0"/>
          <w:color w:val="000000"/>
          <w:bdr w:val="none" w:sz="0" w:space="0" w:color="auto" w:frame="1"/>
        </w:rPr>
        <w:t>Cơ sở dữ liệu miễn phí để tìm kiếm các nhà báo cho startup</w:t>
      </w:r>
      <w:r w:rsidR="00100377" w:rsidRPr="00915445">
        <w:rPr>
          <w:rStyle w:val="Strong"/>
          <w:color w:val="000000"/>
          <w:bdr w:val="none" w:sz="0" w:space="0" w:color="auto" w:frame="1"/>
        </w:rPr>
        <w:t xml:space="preserve">. </w:t>
      </w:r>
      <w:r w:rsidR="00100377" w:rsidRPr="00915445">
        <w:t>Hey Press là cơ sở dữ liệu có thể được tìm kiếm dành cho các nhà báo công nghệ. Trang này có hàng trăm ngàn bài báo được viết bởi rất nhiều cây viết khác nhau, giúp bạn tìm kiếm được các nhà báo quan tâm và ủng hộ các startup như bạn.</w:t>
      </w:r>
    </w:p>
    <w:p w:rsidR="00100377" w:rsidRPr="00915445" w:rsidRDefault="003E1E9B" w:rsidP="002A2DC2">
      <w:pPr>
        <w:spacing w:after="120" w:line="240" w:lineRule="auto"/>
        <w:jc w:val="both"/>
      </w:pPr>
      <w:r w:rsidRPr="00915445">
        <w:rPr>
          <w:b/>
          <w:noProof/>
        </w:rPr>
        <w:t xml:space="preserve">- </w:t>
      </w:r>
      <w:r w:rsidR="00100377" w:rsidRPr="00915445">
        <w:rPr>
          <w:b/>
        </w:rPr>
        <w:t> </w:t>
      </w:r>
      <w:hyperlink r:id="rId16" w:tgtFrame="_blank" w:tooltip="Notify" w:history="1">
        <w:r w:rsidR="00100377" w:rsidRPr="00915445">
          <w:rPr>
            <w:rStyle w:val="Hyperlink"/>
            <w:color w:val="000000"/>
            <w:bdr w:val="none" w:sz="0" w:space="0" w:color="auto" w:frame="1"/>
          </w:rPr>
          <w:t>Notify</w:t>
        </w:r>
      </w:hyperlink>
      <w:r w:rsidR="00100377" w:rsidRPr="00915445">
        <w:rPr>
          <w:b/>
        </w:rPr>
        <w:t>:</w:t>
      </w:r>
      <w:r w:rsidR="00100377" w:rsidRPr="00915445">
        <w:rPr>
          <w:rStyle w:val="Strong"/>
          <w:b w:val="0"/>
          <w:color w:val="000000"/>
          <w:bdr w:val="none" w:sz="0" w:space="0" w:color="auto" w:frame="1"/>
        </w:rPr>
        <w:t>Nhận thông báo trên Slack khi startup của bạn được nhắc đến trên Internet</w:t>
      </w:r>
      <w:r w:rsidR="00100377" w:rsidRPr="00915445">
        <w:rPr>
          <w:rStyle w:val="Strong"/>
          <w:color w:val="000000"/>
          <w:bdr w:val="none" w:sz="0" w:space="0" w:color="auto" w:frame="1"/>
        </w:rPr>
        <w:t xml:space="preserve">. </w:t>
      </w:r>
      <w:r w:rsidR="00100377" w:rsidRPr="00915445">
        <w:t>Bằng việc tích hợp Slack, các bạn sinh viên có thể tạo các thông báo cho bất cứ thứ gì muốn nhận được thông tin về nó, có thể chọn nguồn muốn nhận được thông báo như Twitter, Facebook, Reddit, Blog, Product Hunt, Media hay New Sites...</w:t>
      </w:r>
    </w:p>
    <w:p w:rsidR="00100377" w:rsidRPr="00915445" w:rsidRDefault="003E1E9B" w:rsidP="002A2DC2">
      <w:pPr>
        <w:spacing w:after="120" w:line="240" w:lineRule="auto"/>
        <w:jc w:val="both"/>
      </w:pPr>
      <w:r w:rsidRPr="00915445">
        <w:rPr>
          <w:b/>
        </w:rPr>
        <w:t xml:space="preserve">- </w:t>
      </w:r>
      <w:hyperlink r:id="rId17" w:tgtFrame="_blank" w:tooltip="Pexels 2.0" w:history="1">
        <w:r w:rsidR="00100377" w:rsidRPr="00915445">
          <w:rPr>
            <w:rStyle w:val="Hyperlink"/>
            <w:color w:val="000000"/>
            <w:bdr w:val="none" w:sz="0" w:space="0" w:color="auto" w:frame="1"/>
          </w:rPr>
          <w:t>Pexels 2.0</w:t>
        </w:r>
      </w:hyperlink>
      <w:r w:rsidR="00100377" w:rsidRPr="00915445">
        <w:rPr>
          <w:b/>
        </w:rPr>
        <w:t>:</w:t>
      </w:r>
      <w:r w:rsidR="00100377" w:rsidRPr="00915445">
        <w:rPr>
          <w:rStyle w:val="Strong"/>
          <w:b w:val="0"/>
          <w:color w:val="000000"/>
          <w:bdr w:val="none" w:sz="0" w:space="0" w:color="auto" w:frame="1"/>
        </w:rPr>
        <w:t xml:space="preserve">Kho ảnh stock miễn phí tốt nhất. </w:t>
      </w:r>
      <w:r w:rsidR="00100377" w:rsidRPr="00915445">
        <w:t>Với Pexels 2.0, các bạn sinh viên có thể thoải mái khám phá bộ sưu tập ảnh stock miễn phí, chất lượng cao và là sự lựa chọn hoàn hảo để thay thế cho các kho ảnh mất phí như Getty Images hay Shutterstock.</w:t>
      </w:r>
    </w:p>
    <w:p w:rsidR="00100377" w:rsidRPr="00915445" w:rsidRDefault="003E1E9B" w:rsidP="002A2DC2">
      <w:pPr>
        <w:spacing w:after="120" w:line="240" w:lineRule="auto"/>
        <w:jc w:val="both"/>
      </w:pPr>
      <w:r w:rsidRPr="00915445">
        <w:rPr>
          <w:b/>
        </w:rPr>
        <w:t xml:space="preserve">- </w:t>
      </w:r>
      <w:r w:rsidR="00100377" w:rsidRPr="00915445">
        <w:rPr>
          <w:u w:val="single"/>
        </w:rPr>
        <w:t>App Screenshot Builder</w:t>
      </w:r>
      <w:r w:rsidR="00100377" w:rsidRPr="00915445">
        <w:t xml:space="preserve">: </w:t>
      </w:r>
      <w:r w:rsidR="00100377" w:rsidRPr="00915445">
        <w:rPr>
          <w:rStyle w:val="Strong"/>
          <w:b w:val="0"/>
          <w:color w:val="000000"/>
          <w:bdr w:val="none" w:sz="0" w:space="0" w:color="auto" w:frame="1"/>
        </w:rPr>
        <w:t>Tạo ảnh ấn tượng cho các trang của ứng dụng chỉ trong vài phút.</w:t>
      </w:r>
      <w:r w:rsidR="00100377" w:rsidRPr="00915445">
        <w:t>App Screenshot Builder sẽ dễ dàng hơn trong việc thiết kế ảnh đẹp và đúng ý muốn để đưa ứng dụng lên App Store hay Google Play.</w:t>
      </w:r>
    </w:p>
    <w:p w:rsidR="00100377" w:rsidRPr="00915445" w:rsidRDefault="003E1E9B" w:rsidP="002A2DC2">
      <w:pPr>
        <w:spacing w:after="120" w:line="240" w:lineRule="auto"/>
        <w:jc w:val="both"/>
      </w:pPr>
      <w:r w:rsidRPr="00915445">
        <w:rPr>
          <w:b/>
        </w:rPr>
        <w:t xml:space="preserve">- </w:t>
      </w:r>
      <w:r w:rsidR="00100377" w:rsidRPr="00915445">
        <w:rPr>
          <w:b/>
        </w:rPr>
        <w:t> </w:t>
      </w:r>
      <w:hyperlink r:id="rId18" w:tgtFrame="_blank" w:tooltip="Smartmockups" w:history="1">
        <w:r w:rsidR="00100377" w:rsidRPr="00915445">
          <w:rPr>
            <w:rStyle w:val="Hyperlink"/>
            <w:color w:val="000000"/>
            <w:bdr w:val="none" w:sz="0" w:space="0" w:color="auto" w:frame="1"/>
          </w:rPr>
          <w:t>Smartmockups</w:t>
        </w:r>
      </w:hyperlink>
      <w:r w:rsidR="00100377" w:rsidRPr="00915445">
        <w:rPr>
          <w:b/>
        </w:rPr>
        <w:t>:</w:t>
      </w:r>
      <w:r w:rsidR="00100377" w:rsidRPr="00915445">
        <w:rPr>
          <w:rStyle w:val="Strong"/>
          <w:b w:val="0"/>
          <w:color w:val="000000"/>
          <w:bdr w:val="none" w:sz="0" w:space="0" w:color="auto" w:frame="1"/>
        </w:rPr>
        <w:t>Tạo ảnh chụp sản phẩm miễn phí,</w:t>
      </w:r>
      <w:r w:rsidR="00100377" w:rsidRPr="00915445">
        <w:t>Smartmockups là một công cụ cực kỳ hữu ích có những hình ảnh chất lượng cao, miễn phí và không mất nhiều thời gian tìm kiếm như trước.</w:t>
      </w:r>
    </w:p>
    <w:p w:rsidR="00100377" w:rsidRPr="00915445" w:rsidRDefault="003E1E9B" w:rsidP="002A2DC2">
      <w:pPr>
        <w:spacing w:after="120" w:line="240" w:lineRule="auto"/>
        <w:jc w:val="both"/>
      </w:pPr>
      <w:r w:rsidRPr="00915445">
        <w:rPr>
          <w:b/>
        </w:rPr>
        <w:t xml:space="preserve">- </w:t>
      </w:r>
      <w:r w:rsidR="00100377" w:rsidRPr="00915445">
        <w:rPr>
          <w:u w:val="single"/>
        </w:rPr>
        <w:t>Freebbble</w:t>
      </w:r>
      <w:r w:rsidR="00100377" w:rsidRPr="00915445">
        <w:t>: Thư viện với hơn 1000 icon, font và template khác nhau</w:t>
      </w:r>
    </w:p>
    <w:p w:rsidR="003E1E9B" w:rsidRPr="00915445" w:rsidRDefault="003E1E9B" w:rsidP="002A2DC2">
      <w:pPr>
        <w:spacing w:after="120" w:line="240" w:lineRule="auto"/>
        <w:jc w:val="both"/>
      </w:pPr>
      <w:r w:rsidRPr="00915445">
        <w:t>Ngoài ra còn rất nhiều công cụ hỗ trợ trong quá trình khởi nghiệp với Thương mại điện tử.</w:t>
      </w:r>
    </w:p>
    <w:p w:rsidR="00F404A5" w:rsidRPr="00915445" w:rsidRDefault="003E1E9B" w:rsidP="002A2DC2">
      <w:pPr>
        <w:pStyle w:val="NormalWeb"/>
        <w:spacing w:before="0" w:beforeAutospacing="0" w:after="120" w:afterAutospacing="0"/>
        <w:jc w:val="both"/>
        <w:rPr>
          <w:b/>
          <w:sz w:val="20"/>
          <w:szCs w:val="20"/>
        </w:rPr>
      </w:pPr>
      <w:bookmarkStart w:id="8" w:name="_Toc522130767"/>
      <w:r w:rsidRPr="00915445">
        <w:rPr>
          <w:b/>
          <w:sz w:val="20"/>
          <w:szCs w:val="20"/>
        </w:rPr>
        <w:lastRenderedPageBreak/>
        <w:t>2.4. Trang bị kỹ năng về khởi nghiệp thông qua “</w:t>
      </w:r>
      <w:r w:rsidR="00100377" w:rsidRPr="00915445">
        <w:rPr>
          <w:b/>
          <w:sz w:val="20"/>
          <w:szCs w:val="20"/>
        </w:rPr>
        <w:t>Dạy học theo dự án</w:t>
      </w:r>
      <w:bookmarkEnd w:id="8"/>
      <w:r w:rsidRPr="00915445">
        <w:rPr>
          <w:b/>
          <w:sz w:val="20"/>
          <w:szCs w:val="20"/>
        </w:rPr>
        <w:t>”</w:t>
      </w:r>
    </w:p>
    <w:p w:rsidR="00100377" w:rsidRPr="00915445" w:rsidRDefault="00100377" w:rsidP="002A2DC2">
      <w:pPr>
        <w:pStyle w:val="NormalWeb"/>
        <w:spacing w:before="0" w:beforeAutospacing="0" w:after="120" w:afterAutospacing="0"/>
        <w:jc w:val="both"/>
        <w:rPr>
          <w:b/>
          <w:sz w:val="20"/>
          <w:szCs w:val="20"/>
        </w:rPr>
      </w:pPr>
      <w:r w:rsidRPr="00915445">
        <w:rPr>
          <w:sz w:val="20"/>
          <w:szCs w:val="20"/>
        </w:rPr>
        <w:t>Có thể thấy, để thành công trong việc chọn lựa khởi nghiệp với thương mại điện tử không dễ như mong đợi.Thành công chỉ đến với những người dám nghĩ, dám làm, dám nhận thất bại để từ đó rút tỉa những bài học quý báu dành cho m</w:t>
      </w:r>
      <w:r w:rsidR="007D2130" w:rsidRPr="00915445">
        <w:rPr>
          <w:sz w:val="20"/>
          <w:szCs w:val="20"/>
        </w:rPr>
        <w:t>ình trên con đường kinh doanh.</w:t>
      </w:r>
      <w:r w:rsidRPr="00915445">
        <w:rPr>
          <w:sz w:val="20"/>
          <w:szCs w:val="20"/>
        </w:rPr>
        <w:t xml:space="preserve">Để giảm bớt những rủi ro đó, khoa </w:t>
      </w:r>
      <w:r w:rsidRPr="00915445">
        <w:rPr>
          <w:sz w:val="20"/>
          <w:szCs w:val="20"/>
        </w:rPr>
        <w:tab/>
        <w:t>kinhtế trường cao đẳng Lý Tự Trọng TPHCM đã thiết kế học phần Thương mại điện tử trong chư</w:t>
      </w:r>
      <w:r w:rsidR="00333680" w:rsidRPr="00915445">
        <w:rPr>
          <w:sz w:val="20"/>
          <w:szCs w:val="20"/>
        </w:rPr>
        <w:t>ơng trình học để giúp ch</w:t>
      </w:r>
      <w:r w:rsidR="000A2081">
        <w:rPr>
          <w:sz w:val="20"/>
          <w:szCs w:val="20"/>
        </w:rPr>
        <w:t>o</w:t>
      </w:r>
      <w:r w:rsidRPr="00915445">
        <w:rPr>
          <w:sz w:val="20"/>
          <w:szCs w:val="20"/>
        </w:rPr>
        <w:t xml:space="preserve"> sinh viên có kiến thức về thương mại điện</w:t>
      </w:r>
      <w:r w:rsidR="00333680" w:rsidRPr="00915445">
        <w:rPr>
          <w:sz w:val="20"/>
          <w:szCs w:val="20"/>
        </w:rPr>
        <w:t xml:space="preserve"> tử. Tuy nhiên, nhằm giúp </w:t>
      </w:r>
      <w:r w:rsidRPr="00915445">
        <w:rPr>
          <w:sz w:val="20"/>
          <w:szCs w:val="20"/>
        </w:rPr>
        <w:t xml:space="preserve"> sinh viên có thể </w:t>
      </w:r>
      <w:r w:rsidR="00333680" w:rsidRPr="00915445">
        <w:rPr>
          <w:sz w:val="20"/>
          <w:szCs w:val="20"/>
        </w:rPr>
        <w:t xml:space="preserve">tự tin để khởi nghiệp, theo tác giả </w:t>
      </w:r>
      <w:r w:rsidRPr="00915445">
        <w:rPr>
          <w:sz w:val="20"/>
          <w:szCs w:val="20"/>
        </w:rPr>
        <w:t>cần thiết kế thêm học phần Thiết lập và thẩm định dự án đầu tư và nên tổ chức dạy học theo dự án như sau:</w:t>
      </w:r>
    </w:p>
    <w:p w:rsidR="00100377" w:rsidRPr="00915445" w:rsidRDefault="00100377" w:rsidP="002A2DC2">
      <w:pPr>
        <w:spacing w:after="120" w:line="240" w:lineRule="auto"/>
        <w:jc w:val="both"/>
      </w:pPr>
      <w:r w:rsidRPr="00915445">
        <w:t>Giai đoạn 1: Chọn đề tài và xác định mục đích</w:t>
      </w:r>
    </w:p>
    <w:p w:rsidR="00100377" w:rsidRPr="00915445" w:rsidRDefault="00100377" w:rsidP="002A2DC2">
      <w:pPr>
        <w:spacing w:after="120" w:line="240" w:lineRule="auto"/>
        <w:jc w:val="both"/>
      </w:pPr>
      <w:r w:rsidRPr="00915445">
        <w:t>Trong buổi học đầu tiên</w:t>
      </w:r>
      <w:r w:rsidR="00333680" w:rsidRPr="00915445">
        <w:t xml:space="preserve">: </w:t>
      </w:r>
      <w:r w:rsidRPr="00915445">
        <w:t xml:space="preserve">Giảng viên sẽ hướng dẫn sinh viên cách học môn </w:t>
      </w:r>
      <w:r w:rsidRPr="00915445">
        <w:rPr>
          <w:b/>
          <w:shd w:val="clear" w:color="auto" w:fill="FFFFFF"/>
        </w:rPr>
        <w:t>Thiết lập và thẩm định dự án đầu tư</w:t>
      </w:r>
      <w:r w:rsidRPr="00915445">
        <w:t xml:space="preserve"> với phương pháp dạy học theo dự án.Giảng viên và sinh viên cùng đề xuất để xác định đề tài và mục đích dự án,…</w:t>
      </w:r>
    </w:p>
    <w:p w:rsidR="00100377" w:rsidRPr="00915445" w:rsidRDefault="00100377" w:rsidP="002A2DC2">
      <w:pPr>
        <w:spacing w:after="120" w:line="240" w:lineRule="auto"/>
        <w:jc w:val="both"/>
      </w:pPr>
      <w:r w:rsidRPr="00915445">
        <w:t>Cụ thể: Trong buổi học đầu tiên</w:t>
      </w:r>
      <w:r w:rsidR="00333680" w:rsidRPr="00915445">
        <w:t>, g</w:t>
      </w:r>
      <w:r w:rsidRPr="00915445">
        <w:t>iảng viên chia lớp thành các nhóm, mỗi nhóm khoảng 5-7 thành viên</w:t>
      </w:r>
      <w:r w:rsidR="00333680" w:rsidRPr="00915445">
        <w:t xml:space="preserve">. </w:t>
      </w:r>
      <w:r w:rsidRPr="00915445">
        <w:t>Sau khi nắm vững được mục tiêu của môn học, mỗi nhóm sẽ đăng ký với Giảng viên dự án của nhóm mình. Ví dụ như dự án kinh doanh trà sữa, thức ăn nhanh,..</w:t>
      </w:r>
      <w:r w:rsidR="00333680" w:rsidRPr="00915445">
        <w:t xml:space="preserve"> Sau đó, g</w:t>
      </w:r>
      <w:r w:rsidRPr="00915445">
        <w:t xml:space="preserve">iảng viên hướng dẫn sinh viên chuẩn bị bài thuyết trình về dự án của từng nhóm. Giảng viên hướng dẫn trình tự thực hiện một dự án kinh doanh nhỏ </w:t>
      </w:r>
      <w:r w:rsidR="00333680" w:rsidRPr="00915445">
        <w:t>trên website hoặc trang mạng xã hội.</w:t>
      </w:r>
    </w:p>
    <w:p w:rsidR="00100377" w:rsidRPr="00915445" w:rsidRDefault="00100377" w:rsidP="002A2DC2">
      <w:pPr>
        <w:spacing w:after="120" w:line="240" w:lineRule="auto"/>
        <w:jc w:val="both"/>
      </w:pPr>
      <w:r w:rsidRPr="00915445">
        <w:t>Giai đoạn 2: Xác định đề cương, kế hoạch thực hiện</w:t>
      </w:r>
    </w:p>
    <w:p w:rsidR="00333680" w:rsidRPr="00915445" w:rsidRDefault="00100377" w:rsidP="002A2DC2">
      <w:pPr>
        <w:spacing w:after="120" w:line="240" w:lineRule="auto"/>
        <w:jc w:val="both"/>
      </w:pPr>
      <w:r w:rsidRPr="00915445">
        <w:t>Ở giai đoạn này, giảng viên yêu cầu các nhóm thực hiện bài thuyết trình của nhóm trước lớp về</w:t>
      </w:r>
      <w:r w:rsidR="00333680" w:rsidRPr="00915445">
        <w:t>:</w:t>
      </w:r>
    </w:p>
    <w:p w:rsidR="00100377" w:rsidRPr="00915445" w:rsidRDefault="00100377" w:rsidP="002A2DC2">
      <w:pPr>
        <w:spacing w:after="120" w:line="240" w:lineRule="auto"/>
        <w:jc w:val="both"/>
      </w:pPr>
      <w:r w:rsidRPr="00915445">
        <w:t>+ Sản phẩm mà nhóm dự kiến kinh doanh. (Sản phẩm có thể trùng nhau giữa các nhóm)</w:t>
      </w:r>
    </w:p>
    <w:p w:rsidR="00100377" w:rsidRPr="00915445" w:rsidRDefault="00100377" w:rsidP="002A2DC2">
      <w:pPr>
        <w:spacing w:after="120" w:line="240" w:lineRule="auto"/>
        <w:jc w:val="both"/>
      </w:pPr>
      <w:r w:rsidRPr="00915445">
        <w:t xml:space="preserve">+ </w:t>
      </w:r>
      <w:r w:rsidR="003E1E9B" w:rsidRPr="00915445">
        <w:t>Thời gian hoạt động kinh doanh</w:t>
      </w:r>
    </w:p>
    <w:p w:rsidR="00100377" w:rsidRPr="00915445" w:rsidRDefault="003E1E9B" w:rsidP="002A2DC2">
      <w:pPr>
        <w:spacing w:after="120" w:line="240" w:lineRule="auto"/>
        <w:jc w:val="both"/>
      </w:pPr>
      <w:r w:rsidRPr="00915445">
        <w:t>+ Kinh doanh trên các website hay trên các trang mạng xã hội,..</w:t>
      </w:r>
    </w:p>
    <w:p w:rsidR="00100377" w:rsidRPr="00915445" w:rsidRDefault="00100377" w:rsidP="002A2DC2">
      <w:pPr>
        <w:spacing w:after="120" w:line="240" w:lineRule="auto"/>
        <w:jc w:val="both"/>
      </w:pPr>
      <w:r w:rsidRPr="00915445">
        <w:t>+ Thực hiện báo cáo ngân lưu dự án (dự kiến)</w:t>
      </w:r>
    </w:p>
    <w:p w:rsidR="00100377" w:rsidRPr="00915445" w:rsidRDefault="00100377" w:rsidP="002A2DC2">
      <w:pPr>
        <w:spacing w:after="120" w:line="240" w:lineRule="auto"/>
        <w:jc w:val="both"/>
      </w:pPr>
      <w:r w:rsidRPr="00915445">
        <w:t>+ Công việc được phân công cho các thành viên trong nhóm: Nhóm trưởng, bán hàng, PR, kế toán, nhập NVL, làm báo cáo.</w:t>
      </w:r>
    </w:p>
    <w:p w:rsidR="00100377" w:rsidRPr="00915445" w:rsidRDefault="00100377" w:rsidP="002A2DC2">
      <w:pPr>
        <w:spacing w:after="120" w:line="240" w:lineRule="auto"/>
        <w:jc w:val="both"/>
      </w:pPr>
      <w:r w:rsidRPr="00915445">
        <w:t>+ Chiến dịch quảng cáo, PR.</w:t>
      </w:r>
    </w:p>
    <w:p w:rsidR="00100377" w:rsidRPr="00915445" w:rsidRDefault="00100377" w:rsidP="002A2DC2">
      <w:pPr>
        <w:spacing w:after="120" w:line="240" w:lineRule="auto"/>
        <w:jc w:val="both"/>
      </w:pPr>
      <w:r w:rsidRPr="00915445">
        <w:t>Nhóm nào có bài thuyết trình khả thi nhất sẽ được cấp vốn đầu tư ban đầu (từ nguồn quỹ của lớp). Sau khi dự án kết thúc sẽ hoàn trả lại nhưng có tính thêm phần lãi suất vay.</w:t>
      </w:r>
    </w:p>
    <w:p w:rsidR="00100377" w:rsidRPr="00915445" w:rsidRDefault="00100377" w:rsidP="002A2DC2">
      <w:pPr>
        <w:spacing w:after="120" w:line="240" w:lineRule="auto"/>
        <w:jc w:val="both"/>
      </w:pPr>
      <w:r w:rsidRPr="00915445">
        <w:t>Giai đoạn 3: Thực hiện dự án, chú ý đến sản phẩm.</w:t>
      </w:r>
    </w:p>
    <w:p w:rsidR="00100377" w:rsidRPr="00915445" w:rsidRDefault="00100377" w:rsidP="002A2DC2">
      <w:pPr>
        <w:spacing w:after="120" w:line="240" w:lineRule="auto"/>
        <w:jc w:val="both"/>
      </w:pPr>
      <w:r w:rsidRPr="00915445">
        <w:t>Đây là giai đoạn các nhóm bắt đầu thực hiện dự án</w:t>
      </w:r>
      <w:r w:rsidR="00333680" w:rsidRPr="00915445">
        <w:t>.</w:t>
      </w:r>
      <w:r w:rsidRPr="00915445">
        <w:t>Các thành viên sẽ thực hiện theo sự phân công của nhóm trưởng</w:t>
      </w:r>
      <w:r w:rsidR="00333680" w:rsidRPr="00915445">
        <w:t xml:space="preserve">. </w:t>
      </w:r>
      <w:r w:rsidRPr="00915445">
        <w:t>Hàng tuần sẽ báo cáo kết quả kinh doanh trong tuần cho giảng viên vào những buổi học kế tiếp. Đồng thời sẽ trình bày kế hoạch chuẩn bị cho tuần tiếp theo như kế hoạch bán hàng, kế hoạch quảng cáo,..</w:t>
      </w:r>
    </w:p>
    <w:p w:rsidR="00100377" w:rsidRPr="00915445" w:rsidRDefault="00100377" w:rsidP="002A2DC2">
      <w:pPr>
        <w:spacing w:after="120" w:line="240" w:lineRule="auto"/>
        <w:jc w:val="both"/>
      </w:pPr>
      <w:r w:rsidRPr="00915445">
        <w:lastRenderedPageBreak/>
        <w:t>Rút kinh nghiệm cho từng tuần. Xin ý kiến của giảng viên bộ môn trong trường hợp cần thiết</w:t>
      </w:r>
    </w:p>
    <w:p w:rsidR="00100377" w:rsidRPr="00915445" w:rsidRDefault="00100377" w:rsidP="002A2DC2">
      <w:pPr>
        <w:spacing w:after="120" w:line="240" w:lineRule="auto"/>
        <w:jc w:val="both"/>
      </w:pPr>
      <w:r w:rsidRPr="00915445">
        <w:t>Giai đoạn 4: Thu thập kết quả và công bố sản phẩm</w:t>
      </w:r>
    </w:p>
    <w:p w:rsidR="00100377" w:rsidRPr="00915445" w:rsidRDefault="00100377" w:rsidP="002A2DC2">
      <w:pPr>
        <w:spacing w:after="120" w:line="240" w:lineRule="auto"/>
        <w:jc w:val="both"/>
      </w:pPr>
      <w:r w:rsidRPr="00915445">
        <w:t>Lúc này các nhóm tiến hành viết bài báo cáo kết quả đạt được và kết luận. Tỷ lệ lợi nhuận một phần sẽ đưa vào quỹ lớp (Nếu nhóm nào lợi nhuận âm sẽ không đạt hiệu quả)</w:t>
      </w:r>
    </w:p>
    <w:p w:rsidR="00100377" w:rsidRPr="00915445" w:rsidRDefault="00100377" w:rsidP="002A2DC2">
      <w:pPr>
        <w:spacing w:after="120" w:line="240" w:lineRule="auto"/>
        <w:jc w:val="both"/>
      </w:pPr>
      <w:r w:rsidRPr="00915445">
        <w:t>Giai đoạn 5: Đánh giá dự án</w:t>
      </w:r>
    </w:p>
    <w:p w:rsidR="00100377" w:rsidRPr="00915445" w:rsidRDefault="00100377" w:rsidP="002A2DC2">
      <w:pPr>
        <w:spacing w:after="120" w:line="240" w:lineRule="auto"/>
        <w:jc w:val="both"/>
      </w:pPr>
      <w:r w:rsidRPr="00915445">
        <w:t>Tại giai đoạn này:Giảng viên sẽ đánh giá kết quả từng dự án. Nêu ưu và nhược điểm</w:t>
      </w:r>
      <w:r w:rsidR="00333680" w:rsidRPr="00915445">
        <w:t>.</w:t>
      </w:r>
      <w:r w:rsidRPr="00915445">
        <w:t>Tổ chức khen thưởng cho những nhóm đạt kết quả tốt.</w:t>
      </w:r>
    </w:p>
    <w:p w:rsidR="00F404A5" w:rsidRPr="002A2DC2" w:rsidRDefault="00F404A5" w:rsidP="002A2DC2">
      <w:pPr>
        <w:pStyle w:val="Chapter1"/>
        <w:spacing w:after="120" w:line="240" w:lineRule="auto"/>
        <w:jc w:val="both"/>
        <w:rPr>
          <w:b/>
        </w:rPr>
      </w:pPr>
      <w:r w:rsidRPr="002A2DC2">
        <w:rPr>
          <w:b/>
        </w:rPr>
        <w:t>3. Kết luận</w:t>
      </w:r>
    </w:p>
    <w:p w:rsidR="00F404A5" w:rsidRPr="00915445" w:rsidRDefault="00F404A5" w:rsidP="002A2DC2">
      <w:pPr>
        <w:pStyle w:val="Chapter1"/>
        <w:spacing w:after="120" w:line="240" w:lineRule="auto"/>
        <w:jc w:val="both"/>
        <w:rPr>
          <w:sz w:val="20"/>
          <w:szCs w:val="20"/>
          <w:shd w:val="clear" w:color="auto" w:fill="FFFFFF"/>
        </w:rPr>
      </w:pPr>
      <w:r w:rsidRPr="00915445">
        <w:rPr>
          <w:sz w:val="20"/>
          <w:szCs w:val="20"/>
        </w:rPr>
        <w:t xml:space="preserve">Như vậy việc suy nghĩ, sáng tạo ra một mô hình kinh doanh là lựa chọn khó khăn của nhiều bạn trẻ hiện nay nhất là mô hình khởi nghiệp với thương mại điện tử. Nhưng với sự kết hợp tuyệt vời giữa kiến thức Thương mại điện tử và học phần giảng dạy theo dự án sẽ khuyến khích sinh viên thêm tự tin khởi nghiệp ngay sau khi tốt nghiệp hay thậm chí khi còn ngồi trên ghế nhà trường. </w:t>
      </w:r>
      <w:r w:rsidRPr="00915445">
        <w:rPr>
          <w:sz w:val="20"/>
          <w:szCs w:val="20"/>
          <w:shd w:val="clear" w:color="auto" w:fill="FFFFFF"/>
        </w:rPr>
        <w:t>Đúng vậy, tuổi trẻ là để theo đuổi những đam mê, do đó, sinh viên khi đã xác định đúng đam mê, sở trường thì hãy sẵn sàng chấp nhận thử thách để đi đến cùng sự lựa chọn đó khi ấy thành công chắc chắn sẽ đến. Nếu sinh viên không trải qua thử thách, không làm những thứ mình muốn làm thì rất phí. Những gì mình đã trải qua sẽ là hành trang để mình đi tiếp. Do đó, các bạn sinh viên đừng hối tiếc những gì mình đã làm và hãy hướng về phía trước, về tương lai của mình</w:t>
      </w:r>
    </w:p>
    <w:p w:rsidR="00F404A5" w:rsidRPr="00915445" w:rsidRDefault="00F404A5" w:rsidP="002A2DC2">
      <w:pPr>
        <w:pStyle w:val="Formula"/>
        <w:spacing w:after="120" w:line="240" w:lineRule="auto"/>
      </w:pPr>
      <w:r w:rsidRPr="00915445">
        <w:t>Tài liệu tham khảo</w:t>
      </w:r>
    </w:p>
    <w:p w:rsidR="00F404A5" w:rsidRPr="00915445" w:rsidRDefault="00F404A5" w:rsidP="002A2DC2">
      <w:pPr>
        <w:spacing w:after="120" w:line="240" w:lineRule="auto"/>
        <w:jc w:val="both"/>
        <w:rPr>
          <w:lang w:val="vi-VN"/>
        </w:rPr>
      </w:pPr>
      <w:r w:rsidRPr="00915445">
        <w:rPr>
          <w:shd w:val="clear" w:color="auto" w:fill="FFFFFF"/>
          <w:lang w:val="vi-VN"/>
        </w:rPr>
        <w:t xml:space="preserve">[1] TS. Lưu Thu Thủy, </w:t>
      </w:r>
      <w:r w:rsidRPr="00915445">
        <w:rPr>
          <w:b/>
          <w:i/>
          <w:shd w:val="clear" w:color="auto" w:fill="FFFFFF"/>
          <w:lang w:val="vi-VN"/>
        </w:rPr>
        <w:t>Dạy học theo dự án</w:t>
      </w:r>
      <w:r w:rsidRPr="00915445">
        <w:rPr>
          <w:shd w:val="clear" w:color="auto" w:fill="FFFFFF"/>
          <w:lang w:val="vi-VN"/>
        </w:rPr>
        <w:t>, Viện khoa học giáo dục Việt Nam.</w:t>
      </w:r>
    </w:p>
    <w:p w:rsidR="00F404A5" w:rsidRPr="00915445" w:rsidRDefault="00F404A5" w:rsidP="002A2DC2">
      <w:pPr>
        <w:spacing w:after="120" w:line="240" w:lineRule="auto"/>
        <w:jc w:val="both"/>
        <w:rPr>
          <w:color w:val="000000"/>
          <w:lang w:val="vi-VN"/>
        </w:rPr>
      </w:pPr>
      <w:r w:rsidRPr="00915445">
        <w:rPr>
          <w:color w:val="000000"/>
          <w:lang w:val="vi-VN"/>
        </w:rPr>
        <w:t xml:space="preserve">[2] </w:t>
      </w:r>
      <w:hyperlink r:id="rId19" w:history="1">
        <w:r w:rsidRPr="00915445">
          <w:rPr>
            <w:rStyle w:val="Hyperlink"/>
            <w:rFonts w:asciiTheme="majorHAnsi" w:hAnsiTheme="majorHAnsi" w:cstheme="majorHAnsi"/>
            <w:color w:val="000000"/>
            <w:lang w:val="vi-VN"/>
          </w:rPr>
          <w:t>http://bssc.vn</w:t>
        </w:r>
      </w:hyperlink>
    </w:p>
    <w:p w:rsidR="00F404A5" w:rsidRPr="00915445" w:rsidRDefault="00F404A5" w:rsidP="002A2DC2">
      <w:pPr>
        <w:spacing w:after="120" w:line="240" w:lineRule="auto"/>
        <w:jc w:val="both"/>
        <w:rPr>
          <w:color w:val="000000"/>
          <w:lang w:val="vi-VN"/>
        </w:rPr>
      </w:pPr>
      <w:r w:rsidRPr="00915445">
        <w:rPr>
          <w:color w:val="000000"/>
          <w:lang w:val="vi-VN"/>
        </w:rPr>
        <w:t xml:space="preserve">[3] </w:t>
      </w:r>
      <w:hyperlink r:id="rId20" w:history="1">
        <w:r w:rsidRPr="00915445">
          <w:rPr>
            <w:rStyle w:val="Hyperlink"/>
            <w:rFonts w:asciiTheme="majorHAnsi" w:hAnsiTheme="majorHAnsi" w:cstheme="majorHAnsi"/>
            <w:color w:val="000000"/>
            <w:lang w:val="vi-VN"/>
          </w:rPr>
          <w:t>http://www.sggp.org.vn</w:t>
        </w:r>
      </w:hyperlink>
    </w:p>
    <w:p w:rsidR="00F404A5" w:rsidRPr="00915445" w:rsidRDefault="00F404A5" w:rsidP="002A2DC2">
      <w:pPr>
        <w:spacing w:after="120" w:line="240" w:lineRule="auto"/>
        <w:jc w:val="both"/>
        <w:rPr>
          <w:color w:val="000000"/>
        </w:rPr>
      </w:pPr>
      <w:r w:rsidRPr="00915445">
        <w:rPr>
          <w:color w:val="000000"/>
        </w:rPr>
        <w:t xml:space="preserve">[4] </w:t>
      </w:r>
      <w:hyperlink r:id="rId21" w:history="1">
        <w:r w:rsidRPr="00915445">
          <w:rPr>
            <w:rStyle w:val="Hyperlink"/>
            <w:rFonts w:asciiTheme="majorHAnsi" w:hAnsiTheme="majorHAnsi" w:cstheme="majorHAnsi"/>
            <w:color w:val="000000"/>
          </w:rPr>
          <w:t>http://khoingghiep.vn</w:t>
        </w:r>
      </w:hyperlink>
    </w:p>
    <w:sectPr w:rsidR="00F404A5" w:rsidRPr="00915445" w:rsidSect="002A2DC2">
      <w:type w:val="continuous"/>
      <w:pgSz w:w="11906" w:h="16838" w:code="9"/>
      <w:pgMar w:top="1134" w:right="851" w:bottom="1134" w:left="1701" w:header="851" w:footer="851" w:gutter="0"/>
      <w:cols w:num="2" w:space="33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7A91" w:rsidRDefault="00277A91" w:rsidP="00915445">
      <w:r>
        <w:separator/>
      </w:r>
    </w:p>
    <w:p w:rsidR="00277A91" w:rsidRDefault="00277A91" w:rsidP="00915445"/>
    <w:p w:rsidR="00277A91" w:rsidRDefault="00277A91" w:rsidP="00915445"/>
    <w:p w:rsidR="00277A91" w:rsidRDefault="00277A91" w:rsidP="00915445"/>
    <w:p w:rsidR="00277A91" w:rsidRDefault="00277A91" w:rsidP="00915445"/>
    <w:p w:rsidR="00277A91" w:rsidRDefault="00277A91" w:rsidP="00915445"/>
    <w:p w:rsidR="00277A91" w:rsidRDefault="00277A91" w:rsidP="00915445"/>
    <w:p w:rsidR="00277A91" w:rsidRDefault="00277A91" w:rsidP="00915445"/>
    <w:p w:rsidR="00277A91" w:rsidRDefault="00277A91" w:rsidP="00915445"/>
    <w:p w:rsidR="00277A91" w:rsidRDefault="00277A91"/>
  </w:endnote>
  <w:endnote w:type="continuationSeparator" w:id="1">
    <w:p w:rsidR="00277A91" w:rsidRDefault="00277A91" w:rsidP="00915445">
      <w:r>
        <w:continuationSeparator/>
      </w:r>
    </w:p>
    <w:p w:rsidR="00277A91" w:rsidRDefault="00277A91" w:rsidP="00915445"/>
    <w:p w:rsidR="00277A91" w:rsidRDefault="00277A91" w:rsidP="00915445"/>
    <w:p w:rsidR="00277A91" w:rsidRDefault="00277A91" w:rsidP="00915445"/>
    <w:p w:rsidR="00277A91" w:rsidRDefault="00277A91" w:rsidP="00915445"/>
    <w:p w:rsidR="00277A91" w:rsidRDefault="00277A91" w:rsidP="00915445"/>
    <w:p w:rsidR="00277A91" w:rsidRDefault="00277A91" w:rsidP="00915445"/>
    <w:p w:rsidR="00277A91" w:rsidRDefault="00277A91" w:rsidP="00915445"/>
    <w:p w:rsidR="00277A91" w:rsidRDefault="00277A91" w:rsidP="00915445"/>
    <w:p w:rsidR="00277A91" w:rsidRDefault="00277A9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Arial">
    <w:panose1 w:val="020B0604020202020204"/>
    <w:charset w:val="A3"/>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 w:name="Calibri">
    <w:panose1 w:val="020F0502020204030204"/>
    <w:charset w:val="A3"/>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5D03" w:rsidRDefault="00557944" w:rsidP="00915445">
    <w:pPr>
      <w:pStyle w:val="Footer"/>
    </w:pPr>
    <w:r>
      <w:fldChar w:fldCharType="begin"/>
    </w:r>
    <w:r w:rsidR="001A6260">
      <w:instrText xml:space="preserve"> PAGE   \* MERGEFORMAT </w:instrText>
    </w:r>
    <w:r>
      <w:fldChar w:fldCharType="separate"/>
    </w:r>
    <w:r w:rsidR="0065310F">
      <w:rPr>
        <w:noProof/>
      </w:rPr>
      <w:t>1</w:t>
    </w:r>
    <w:r>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7A91" w:rsidRDefault="00277A91" w:rsidP="00915445">
      <w:r>
        <w:separator/>
      </w:r>
    </w:p>
    <w:p w:rsidR="00277A91" w:rsidRDefault="00277A91" w:rsidP="00915445"/>
    <w:p w:rsidR="00277A91" w:rsidRDefault="00277A91" w:rsidP="00915445"/>
    <w:p w:rsidR="00277A91" w:rsidRDefault="00277A91" w:rsidP="00915445"/>
    <w:p w:rsidR="00277A91" w:rsidRDefault="00277A91" w:rsidP="00915445"/>
    <w:p w:rsidR="00277A91" w:rsidRDefault="00277A91" w:rsidP="00915445"/>
    <w:p w:rsidR="00277A91" w:rsidRDefault="00277A91" w:rsidP="00915445"/>
    <w:p w:rsidR="00277A91" w:rsidRDefault="00277A91" w:rsidP="00915445"/>
    <w:p w:rsidR="00277A91" w:rsidRDefault="00277A91" w:rsidP="00915445"/>
    <w:p w:rsidR="00277A91" w:rsidRDefault="00277A91"/>
  </w:footnote>
  <w:footnote w:type="continuationSeparator" w:id="1">
    <w:p w:rsidR="00277A91" w:rsidRDefault="00277A91" w:rsidP="00915445">
      <w:r>
        <w:continuationSeparator/>
      </w:r>
    </w:p>
    <w:p w:rsidR="00277A91" w:rsidRDefault="00277A91" w:rsidP="00915445"/>
    <w:p w:rsidR="00277A91" w:rsidRDefault="00277A91" w:rsidP="00915445"/>
    <w:p w:rsidR="00277A91" w:rsidRDefault="00277A91" w:rsidP="00915445"/>
    <w:p w:rsidR="00277A91" w:rsidRDefault="00277A91" w:rsidP="00915445"/>
    <w:p w:rsidR="00277A91" w:rsidRDefault="00277A91" w:rsidP="00915445"/>
    <w:p w:rsidR="00277A91" w:rsidRDefault="00277A91" w:rsidP="00915445"/>
    <w:p w:rsidR="00277A91" w:rsidRDefault="00277A91" w:rsidP="00915445"/>
    <w:p w:rsidR="00277A91" w:rsidRDefault="00277A91" w:rsidP="00915445"/>
    <w:p w:rsidR="00277A91" w:rsidRDefault="00277A9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5D03" w:rsidRDefault="00B85D03" w:rsidP="00915445">
    <w:pPr>
      <w:pStyle w:val="Header"/>
    </w:pPr>
    <w:r w:rsidRPr="00EF30DD">
      <w:t>Hộinghị</w:t>
    </w:r>
    <w:r>
      <w:t>Quốctếvớichủđề: môhìnhNhàtrườngthông minh trongbốicảnh CMCN 4.0</w:t>
    </w:r>
    <w:r w:rsidRPr="0015710C">
      <w:rPr>
        <w:rFonts w:asciiTheme="majorHAnsi" w:eastAsiaTheme="majorEastAsia" w:hAnsiTheme="majorHAnsi" w:cstheme="majorBidi"/>
        <w:sz w:val="18"/>
        <w:szCs w:val="18"/>
      </w:rPr>
      <w:tab/>
    </w:r>
    <w:r>
      <w:rPr>
        <w:rFonts w:eastAsiaTheme="majorEastAsia"/>
      </w:rPr>
      <w:t>ICSS</w:t>
    </w:r>
    <w:r w:rsidRPr="00927050">
      <w:rPr>
        <w:rFonts w:eastAsiaTheme="majorEastAsia"/>
      </w:rPr>
      <w:t>201</w:t>
    </w:r>
    <w:r>
      <w:rPr>
        <w:rFonts w:eastAsiaTheme="majorEastAsia"/>
      </w:rPr>
      <w:t>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5D03" w:rsidRDefault="00B85D03" w:rsidP="00915445"/>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5pt;height:11.5pt" o:bullet="t">
        <v:imagedata r:id="rId1" o:title="mso2872"/>
      </v:shape>
    </w:pict>
  </w:numPicBullet>
  <w:abstractNum w:abstractNumId="0">
    <w:nsid w:val="FFFFFF82"/>
    <w:multiLevelType w:val="singleLevel"/>
    <w:tmpl w:val="2CEE1316"/>
    <w:lvl w:ilvl="0">
      <w:start w:val="1"/>
      <w:numFmt w:val="bullet"/>
      <w:pStyle w:val="ListBullet3"/>
      <w:lvlText w:val=""/>
      <w:lvlJc w:val="left"/>
      <w:pPr>
        <w:tabs>
          <w:tab w:val="num" w:pos="963"/>
        </w:tabs>
        <w:ind w:left="963" w:hanging="397"/>
      </w:pPr>
      <w:rPr>
        <w:rFonts w:ascii="Symbol" w:hAnsi="Symbol" w:hint="default"/>
        <w:b w:val="0"/>
        <w:i w:val="0"/>
        <w:sz w:val="24"/>
      </w:rPr>
    </w:lvl>
  </w:abstractNum>
  <w:abstractNum w:abstractNumId="1">
    <w:nsid w:val="FFFFFF83"/>
    <w:multiLevelType w:val="singleLevel"/>
    <w:tmpl w:val="8ABCF8A4"/>
    <w:lvl w:ilvl="0">
      <w:start w:val="1"/>
      <w:numFmt w:val="bullet"/>
      <w:pStyle w:val="ListBullet2"/>
      <w:lvlText w:val=""/>
      <w:lvlJc w:val="left"/>
      <w:pPr>
        <w:tabs>
          <w:tab w:val="num" w:pos="700"/>
        </w:tabs>
        <w:ind w:left="680" w:hanging="340"/>
      </w:pPr>
      <w:rPr>
        <w:rFonts w:ascii="Wingdings" w:hAnsi="Wingdings" w:hint="default"/>
      </w:rPr>
    </w:lvl>
  </w:abstractNum>
  <w:abstractNum w:abstractNumId="2">
    <w:nsid w:val="FFFFFF89"/>
    <w:multiLevelType w:val="singleLevel"/>
    <w:tmpl w:val="82C2B092"/>
    <w:lvl w:ilvl="0">
      <w:start w:val="1"/>
      <w:numFmt w:val="decimal"/>
      <w:pStyle w:val="Reference"/>
      <w:lvlText w:val="[%1]"/>
      <w:lvlJc w:val="left"/>
      <w:pPr>
        <w:tabs>
          <w:tab w:val="num" w:pos="454"/>
        </w:tabs>
        <w:ind w:left="454" w:hanging="454"/>
      </w:pPr>
      <w:rPr>
        <w:rFonts w:ascii="Times New Roman" w:hAnsi="Times New Roman" w:hint="default"/>
        <w:b w:val="0"/>
        <w:i w:val="0"/>
        <w:spacing w:val="0"/>
        <w:w w:val="100"/>
        <w:position w:val="0"/>
        <w:sz w:val="20"/>
      </w:rPr>
    </w:lvl>
  </w:abstractNum>
  <w:abstractNum w:abstractNumId="3">
    <w:nsid w:val="093C054C"/>
    <w:multiLevelType w:val="hybridMultilevel"/>
    <w:tmpl w:val="E4A0924E"/>
    <w:lvl w:ilvl="0" w:tplc="1ADAA036">
      <w:start w:val="1"/>
      <w:numFmt w:val="bullet"/>
      <w:pStyle w:val="List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1E1DAA"/>
    <w:multiLevelType w:val="hybridMultilevel"/>
    <w:tmpl w:val="5C9AD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6E0CD0"/>
    <w:multiLevelType w:val="singleLevel"/>
    <w:tmpl w:val="0470AC90"/>
    <w:lvl w:ilvl="0">
      <w:start w:val="1"/>
      <w:numFmt w:val="lowerLetter"/>
      <w:pStyle w:val="Heading5"/>
      <w:lvlText w:val="%1)"/>
      <w:lvlJc w:val="left"/>
      <w:pPr>
        <w:tabs>
          <w:tab w:val="num" w:pos="397"/>
        </w:tabs>
        <w:ind w:left="397" w:hanging="397"/>
      </w:pPr>
      <w:rPr>
        <w:rFonts w:ascii="Arial" w:hAnsi="Arial" w:hint="default"/>
        <w:b w:val="0"/>
        <w:i/>
        <w:sz w:val="24"/>
      </w:rPr>
    </w:lvl>
  </w:abstractNum>
  <w:abstractNum w:abstractNumId="6">
    <w:nsid w:val="0D187B79"/>
    <w:multiLevelType w:val="multilevel"/>
    <w:tmpl w:val="AC7803CA"/>
    <w:lvl w:ilvl="0">
      <w:start w:val="1"/>
      <w:numFmt w:val="lowerLetter"/>
      <w:pStyle w:val="Heading4"/>
      <w:lvlText w:val="%1)"/>
      <w:lvlJc w:val="left"/>
      <w:pPr>
        <w:tabs>
          <w:tab w:val="num" w:pos="360"/>
        </w:tabs>
        <w:ind w:left="0" w:firstLine="0"/>
      </w:pPr>
      <w:rPr>
        <w:rFonts w:ascii="Arial" w:hAnsi="Arial" w:hint="default"/>
        <w:b w:val="0"/>
        <w:i/>
        <w:spacing w:val="0"/>
        <w:w w:val="100"/>
        <w:position w:val="0"/>
        <w:sz w:val="20"/>
      </w:rPr>
    </w:lvl>
    <w:lvl w:ilvl="1">
      <w:start w:val="1"/>
      <w:numFmt w:val="decimal"/>
      <w:lvlText w:val="%1.%2"/>
      <w:lvlJc w:val="left"/>
      <w:pPr>
        <w:tabs>
          <w:tab w:val="num" w:pos="567"/>
        </w:tabs>
        <w:ind w:left="567" w:hanging="567"/>
      </w:pPr>
      <w:rPr>
        <w:rFonts w:ascii="Arial" w:hAnsi="Arial" w:hint="default"/>
        <w:b/>
        <w:i w:val="0"/>
        <w:sz w:val="28"/>
      </w:rPr>
    </w:lvl>
    <w:lvl w:ilvl="2">
      <w:start w:val="1"/>
      <w:numFmt w:val="decimal"/>
      <w:lvlText w:val="%1.%2.%3"/>
      <w:lvlJc w:val="left"/>
      <w:pPr>
        <w:tabs>
          <w:tab w:val="num" w:pos="567"/>
        </w:tabs>
        <w:ind w:left="567" w:hanging="567"/>
      </w:pPr>
      <w:rPr>
        <w:rFonts w:ascii="Arial" w:hAnsi="Arial" w:hint="default"/>
        <w:b/>
        <w:i w:val="0"/>
        <w:sz w:val="24"/>
      </w:rPr>
    </w:lvl>
    <w:lvl w:ilvl="3">
      <w:start w:val="1"/>
      <w:numFmt w:val="none"/>
      <w:pStyle w:val="Heading4"/>
      <w:lvlText w:val="%1)"/>
      <w:lvlJc w:val="left"/>
      <w:pPr>
        <w:tabs>
          <w:tab w:val="num" w:pos="680"/>
        </w:tabs>
        <w:ind w:left="680" w:hanging="680"/>
      </w:pPr>
      <w:rPr>
        <w:rFonts w:ascii="Arial" w:hAnsi="Arial" w:hint="default"/>
        <w:b w:val="0"/>
        <w:i/>
        <w:sz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0E700294"/>
    <w:multiLevelType w:val="hybridMultilevel"/>
    <w:tmpl w:val="D124ED5C"/>
    <w:lvl w:ilvl="0" w:tplc="95464316">
      <w:start w:val="1"/>
      <w:numFmt w:val="decimal"/>
      <w:pStyle w:val="Table"/>
      <w:lvlText w:val="B. %1"/>
      <w:lvlJc w:val="left"/>
      <w:pPr>
        <w:tabs>
          <w:tab w:val="num" w:pos="567"/>
        </w:tabs>
        <w:ind w:left="567" w:hanging="567"/>
      </w:pPr>
      <w:rPr>
        <w:rFonts w:ascii="Times New Roman" w:hAnsi="Times New Roman" w:hint="default"/>
        <w:b/>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1FE7053"/>
    <w:multiLevelType w:val="hybridMultilevel"/>
    <w:tmpl w:val="A9800A04"/>
    <w:lvl w:ilvl="0" w:tplc="5666F2E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51E54D0"/>
    <w:multiLevelType w:val="hybridMultilevel"/>
    <w:tmpl w:val="7B587D6C"/>
    <w:lvl w:ilvl="0" w:tplc="04090001">
      <w:start w:val="1"/>
      <w:numFmt w:val="bullet"/>
      <w:lvlText w:val=""/>
      <w:lvlJc w:val="left"/>
      <w:pPr>
        <w:tabs>
          <w:tab w:val="num" w:pos="1500"/>
        </w:tabs>
        <w:ind w:left="1500" w:hanging="360"/>
      </w:pPr>
      <w:rPr>
        <w:rFonts w:ascii="Symbol" w:hAnsi="Symbol" w:hint="default"/>
      </w:rPr>
    </w:lvl>
    <w:lvl w:ilvl="1" w:tplc="14EE6A04">
      <w:start w:val="3"/>
      <w:numFmt w:val="bullet"/>
      <w:lvlText w:val="-"/>
      <w:lvlJc w:val="left"/>
      <w:pPr>
        <w:tabs>
          <w:tab w:val="num" w:pos="2220"/>
        </w:tabs>
        <w:ind w:left="2220" w:hanging="360"/>
      </w:pPr>
      <w:rPr>
        <w:rFonts w:ascii="Times New Roman" w:eastAsia="Batang" w:hAnsi="Times New Roman" w:cs="Times New Roman"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10">
    <w:nsid w:val="2C3D6D36"/>
    <w:multiLevelType w:val="hybridMultilevel"/>
    <w:tmpl w:val="A6D49A1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D792822"/>
    <w:multiLevelType w:val="hybridMultilevel"/>
    <w:tmpl w:val="54C0BB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37557B4"/>
    <w:multiLevelType w:val="hybridMultilevel"/>
    <w:tmpl w:val="CD5CC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F9B3510"/>
    <w:multiLevelType w:val="hybridMultilevel"/>
    <w:tmpl w:val="C6B6CEDC"/>
    <w:lvl w:ilvl="0" w:tplc="8D0C926E">
      <w:start w:val="1"/>
      <w:numFmt w:val="decimal"/>
      <w:lvlText w:val="%1."/>
      <w:lvlJc w:val="left"/>
      <w:pPr>
        <w:tabs>
          <w:tab w:val="num" w:pos="360"/>
        </w:tabs>
        <w:ind w:left="284" w:hanging="284"/>
      </w:pPr>
      <w:rPr>
        <w:rFonts w:ascii="Times New Roman" w:hAnsi="Times New Roman" w:hint="default"/>
        <w:b/>
        <w:i w:val="0"/>
        <w:spacing w:val="0"/>
        <w:w w:val="100"/>
        <w:position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1E33762"/>
    <w:multiLevelType w:val="multilevel"/>
    <w:tmpl w:val="EED03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C5D2BB9"/>
    <w:multiLevelType w:val="singleLevel"/>
    <w:tmpl w:val="35F4277A"/>
    <w:lvl w:ilvl="0">
      <w:start w:val="1"/>
      <w:numFmt w:val="decimal"/>
      <w:pStyle w:val="Figure"/>
      <w:lvlText w:val="H. %1"/>
      <w:lvlJc w:val="left"/>
      <w:pPr>
        <w:tabs>
          <w:tab w:val="num" w:pos="567"/>
        </w:tabs>
        <w:ind w:left="567" w:hanging="567"/>
      </w:pPr>
      <w:rPr>
        <w:rFonts w:ascii="Times New Roman" w:hAnsi="Times New Roman" w:hint="default"/>
        <w:b/>
        <w:i w:val="0"/>
        <w:sz w:val="18"/>
      </w:rPr>
    </w:lvl>
  </w:abstractNum>
  <w:abstractNum w:abstractNumId="16">
    <w:nsid w:val="62AA698D"/>
    <w:multiLevelType w:val="hybridMultilevel"/>
    <w:tmpl w:val="C3DED518"/>
    <w:lvl w:ilvl="0" w:tplc="924870B2">
      <w:start w:val="3"/>
      <w:numFmt w:val="bullet"/>
      <w:lvlText w:val="-"/>
      <w:lvlJc w:val="left"/>
      <w:pPr>
        <w:tabs>
          <w:tab w:val="num" w:pos="720"/>
        </w:tabs>
        <w:ind w:left="720" w:hanging="360"/>
      </w:pPr>
      <w:rPr>
        <w:rFonts w:ascii="Times New Roman" w:eastAsia="Batang"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8C3607F"/>
    <w:multiLevelType w:val="multilevel"/>
    <w:tmpl w:val="179866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5"/>
  </w:num>
  <w:num w:numId="3">
    <w:abstractNumId w:val="6"/>
  </w:num>
  <w:num w:numId="4">
    <w:abstractNumId w:val="5"/>
  </w:num>
  <w:num w:numId="5">
    <w:abstractNumId w:val="0"/>
  </w:num>
  <w:num w:numId="6">
    <w:abstractNumId w:val="2"/>
  </w:num>
  <w:num w:numId="7">
    <w:abstractNumId w:val="3"/>
  </w:num>
  <w:num w:numId="8">
    <w:abstractNumId w:val="13"/>
  </w:num>
  <w:num w:numId="9">
    <w:abstractNumId w:val="7"/>
  </w:num>
  <w:num w:numId="10">
    <w:abstractNumId w:val="17"/>
  </w:num>
  <w:num w:numId="11">
    <w:abstractNumId w:val="14"/>
  </w:num>
  <w:num w:numId="12">
    <w:abstractNumId w:val="16"/>
  </w:num>
  <w:num w:numId="13">
    <w:abstractNumId w:val="9"/>
  </w:num>
  <w:num w:numId="14">
    <w:abstractNumId w:val="8"/>
  </w:num>
  <w:num w:numId="15">
    <w:abstractNumId w:val="10"/>
  </w:num>
  <w:num w:numId="16">
    <w:abstractNumId w:val="4"/>
  </w:num>
  <w:num w:numId="17">
    <w:abstractNumId w:val="11"/>
  </w:num>
  <w:num w:numId="18">
    <w:abstractNumId w:val="12"/>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attachedTemplate r:id="rId1"/>
  <w:stylePaneFormatFilter w:val="3F01"/>
  <w:defaultTabStop w:val="284"/>
  <w:hyphenationZone w:val="425"/>
  <w:displayHorizontalDrawingGridEvery w:val="0"/>
  <w:displayVerticalDrawingGridEvery w:val="0"/>
  <w:doNotUseMarginsForDrawingGridOrigin/>
  <w:noPunctuationKerning/>
  <w:characterSpacingControl w:val="doNotCompress"/>
  <w:hdrShapeDefaults>
    <o:shapedefaults v:ext="edit" spidmax="5122"/>
  </w:hdrShapeDefaults>
  <w:footnotePr>
    <w:footnote w:id="0"/>
    <w:footnote w:id="1"/>
  </w:footnotePr>
  <w:endnotePr>
    <w:endnote w:id="0"/>
    <w:endnote w:id="1"/>
  </w:endnotePr>
  <w:compat/>
  <w:docVars>
    <w:docVar w:name="CustomSuperSub" w:val="1"/>
    <w:docVar w:name="Offset" w:val="33"/>
    <w:docVar w:name="Overstrike" w:val="1"/>
    <w:docVar w:name="PointSize" w:val="75"/>
    <w:docVar w:name="SpaceBeforeAfter" w:val="0"/>
    <w:docVar w:name="TextAboveOffset" w:val="83"/>
    <w:docVar w:name="TextBelowOffset" w:val="83"/>
  </w:docVars>
  <w:rsids>
    <w:rsidRoot w:val="00E9401B"/>
    <w:rsid w:val="00012190"/>
    <w:rsid w:val="00042528"/>
    <w:rsid w:val="00074493"/>
    <w:rsid w:val="000A2081"/>
    <w:rsid w:val="000B2A9D"/>
    <w:rsid w:val="000E1EC4"/>
    <w:rsid w:val="00100377"/>
    <w:rsid w:val="0010429E"/>
    <w:rsid w:val="00107200"/>
    <w:rsid w:val="00141E2D"/>
    <w:rsid w:val="0015710C"/>
    <w:rsid w:val="00164124"/>
    <w:rsid w:val="001872A7"/>
    <w:rsid w:val="00197CA7"/>
    <w:rsid w:val="001A6260"/>
    <w:rsid w:val="0020346B"/>
    <w:rsid w:val="00212703"/>
    <w:rsid w:val="002369F7"/>
    <w:rsid w:val="0025368E"/>
    <w:rsid w:val="00277A91"/>
    <w:rsid w:val="00283CC9"/>
    <w:rsid w:val="002903CC"/>
    <w:rsid w:val="002A2DC2"/>
    <w:rsid w:val="002A5754"/>
    <w:rsid w:val="0030558B"/>
    <w:rsid w:val="00307CA3"/>
    <w:rsid w:val="00333680"/>
    <w:rsid w:val="00371961"/>
    <w:rsid w:val="003A5DB2"/>
    <w:rsid w:val="003C171A"/>
    <w:rsid w:val="003C2A83"/>
    <w:rsid w:val="003C6A7D"/>
    <w:rsid w:val="003E1E9B"/>
    <w:rsid w:val="00440480"/>
    <w:rsid w:val="00466AC5"/>
    <w:rsid w:val="004F14F6"/>
    <w:rsid w:val="00511031"/>
    <w:rsid w:val="00522C9D"/>
    <w:rsid w:val="0055197B"/>
    <w:rsid w:val="00557944"/>
    <w:rsid w:val="0056552E"/>
    <w:rsid w:val="00573877"/>
    <w:rsid w:val="00592E54"/>
    <w:rsid w:val="00597DF6"/>
    <w:rsid w:val="005E5F2A"/>
    <w:rsid w:val="005F7330"/>
    <w:rsid w:val="006205F2"/>
    <w:rsid w:val="00635315"/>
    <w:rsid w:val="0065310F"/>
    <w:rsid w:val="00665F66"/>
    <w:rsid w:val="00676A3B"/>
    <w:rsid w:val="006B45A9"/>
    <w:rsid w:val="006C5005"/>
    <w:rsid w:val="00734F03"/>
    <w:rsid w:val="007A6119"/>
    <w:rsid w:val="007D2130"/>
    <w:rsid w:val="008D2CB9"/>
    <w:rsid w:val="009023CF"/>
    <w:rsid w:val="00903A21"/>
    <w:rsid w:val="00915445"/>
    <w:rsid w:val="009246E1"/>
    <w:rsid w:val="00927050"/>
    <w:rsid w:val="00963B45"/>
    <w:rsid w:val="00980B3E"/>
    <w:rsid w:val="009C4C21"/>
    <w:rsid w:val="009E412D"/>
    <w:rsid w:val="00A1514C"/>
    <w:rsid w:val="00A36EE8"/>
    <w:rsid w:val="00A5744B"/>
    <w:rsid w:val="00B03376"/>
    <w:rsid w:val="00B14EC2"/>
    <w:rsid w:val="00B43719"/>
    <w:rsid w:val="00B63D18"/>
    <w:rsid w:val="00B74F55"/>
    <w:rsid w:val="00B85D03"/>
    <w:rsid w:val="00B9090E"/>
    <w:rsid w:val="00B94C5D"/>
    <w:rsid w:val="00BC5A16"/>
    <w:rsid w:val="00C02D51"/>
    <w:rsid w:val="00C561B6"/>
    <w:rsid w:val="00D077FA"/>
    <w:rsid w:val="00D506BE"/>
    <w:rsid w:val="00D9045E"/>
    <w:rsid w:val="00DD6D4E"/>
    <w:rsid w:val="00DF3924"/>
    <w:rsid w:val="00DF56B8"/>
    <w:rsid w:val="00E36C9B"/>
    <w:rsid w:val="00E41E65"/>
    <w:rsid w:val="00E45C01"/>
    <w:rsid w:val="00E5782F"/>
    <w:rsid w:val="00E67CC2"/>
    <w:rsid w:val="00E76D77"/>
    <w:rsid w:val="00E9401B"/>
    <w:rsid w:val="00EA07DE"/>
    <w:rsid w:val="00EC5850"/>
    <w:rsid w:val="00EE1BED"/>
    <w:rsid w:val="00EF0D75"/>
    <w:rsid w:val="00EF34AE"/>
    <w:rsid w:val="00EF43AA"/>
    <w:rsid w:val="00EF60F8"/>
    <w:rsid w:val="00F323FC"/>
    <w:rsid w:val="00F404A5"/>
    <w:rsid w:val="00F46B23"/>
    <w:rsid w:val="00FE419B"/>
    <w:rsid w:val="00FF392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915445"/>
    <w:pPr>
      <w:spacing w:line="360" w:lineRule="auto"/>
      <w:jc w:val="center"/>
    </w:pPr>
    <w:rPr>
      <w:lang w:val="en-US" w:eastAsia="en-US"/>
    </w:rPr>
  </w:style>
  <w:style w:type="paragraph" w:styleId="Heading1">
    <w:name w:val="heading 1"/>
    <w:basedOn w:val="Normal"/>
    <w:next w:val="Normal"/>
    <w:autoRedefine/>
    <w:qFormat/>
    <w:rsid w:val="00915445"/>
    <w:pPr>
      <w:keepNext/>
      <w:pageBreakBefore/>
      <w:suppressAutoHyphens/>
      <w:outlineLvl w:val="0"/>
    </w:pPr>
    <w:rPr>
      <w:b/>
      <w:color w:val="000000"/>
      <w:kern w:val="28"/>
      <w:sz w:val="28"/>
      <w:szCs w:val="28"/>
    </w:rPr>
  </w:style>
  <w:style w:type="paragraph" w:styleId="Heading2">
    <w:name w:val="heading 2"/>
    <w:basedOn w:val="Normal"/>
    <w:next w:val="Normal"/>
    <w:autoRedefine/>
    <w:qFormat/>
    <w:rsid w:val="00915445"/>
    <w:pPr>
      <w:keepNext/>
      <w:suppressAutoHyphens/>
      <w:spacing w:line="240" w:lineRule="atLeast"/>
      <w:jc w:val="both"/>
      <w:outlineLvl w:val="1"/>
    </w:pPr>
    <w:rPr>
      <w:b/>
      <w:sz w:val="24"/>
      <w:szCs w:val="24"/>
      <w:shd w:val="clear" w:color="auto" w:fill="FFFFFF"/>
      <w:lang w:val="vi-VN"/>
    </w:rPr>
  </w:style>
  <w:style w:type="paragraph" w:styleId="Heading3">
    <w:name w:val="heading 3"/>
    <w:basedOn w:val="Normal"/>
    <w:next w:val="Normal"/>
    <w:autoRedefine/>
    <w:qFormat/>
    <w:rsid w:val="00915445"/>
    <w:pPr>
      <w:keepNext/>
      <w:suppressAutoHyphens/>
      <w:spacing w:line="240" w:lineRule="atLeast"/>
      <w:jc w:val="both"/>
      <w:outlineLvl w:val="2"/>
    </w:pPr>
    <w:rPr>
      <w:b/>
      <w:shd w:val="clear" w:color="auto" w:fill="FFFFFF"/>
    </w:rPr>
  </w:style>
  <w:style w:type="paragraph" w:styleId="Heading4">
    <w:name w:val="heading 4"/>
    <w:basedOn w:val="Normal"/>
    <w:next w:val="Normal"/>
    <w:autoRedefine/>
    <w:qFormat/>
    <w:rsid w:val="00A5744B"/>
    <w:pPr>
      <w:keepNext/>
      <w:numPr>
        <w:ilvl w:val="3"/>
        <w:numId w:val="3"/>
      </w:numPr>
      <w:suppressAutoHyphens/>
      <w:spacing w:line="240" w:lineRule="atLeast"/>
      <w:jc w:val="left"/>
      <w:outlineLvl w:val="3"/>
    </w:pPr>
    <w:rPr>
      <w:rFonts w:ascii="Arial" w:hAnsi="Arial"/>
      <w:i/>
    </w:rPr>
  </w:style>
  <w:style w:type="paragraph" w:styleId="Heading5">
    <w:name w:val="heading 5"/>
    <w:basedOn w:val="Normal"/>
    <w:next w:val="Normal"/>
    <w:autoRedefine/>
    <w:qFormat/>
    <w:rsid w:val="00A5744B"/>
    <w:pPr>
      <w:numPr>
        <w:numId w:val="4"/>
      </w:numPr>
      <w:spacing w:before="400" w:after="136"/>
      <w:jc w:val="left"/>
      <w:outlineLvl w:val="4"/>
    </w:pPr>
    <w:rPr>
      <w:rFonts w:ascii="Arial" w:hAnsi="Arial"/>
      <w:i/>
    </w:rPr>
  </w:style>
  <w:style w:type="paragraph" w:styleId="Heading6">
    <w:name w:val="heading 6"/>
    <w:basedOn w:val="Normal"/>
    <w:next w:val="Normal"/>
    <w:qFormat/>
    <w:rsid w:val="00A5744B"/>
    <w:pPr>
      <w:spacing w:before="240"/>
      <w:outlineLvl w:val="5"/>
    </w:pPr>
    <w:rPr>
      <w:rFonts w:ascii="Arial" w:hAnsi="Arial"/>
      <w:i/>
      <w:sz w:val="22"/>
    </w:rPr>
  </w:style>
  <w:style w:type="paragraph" w:styleId="Heading7">
    <w:name w:val="heading 7"/>
    <w:basedOn w:val="Normal"/>
    <w:next w:val="Normal"/>
    <w:qFormat/>
    <w:rsid w:val="00A5744B"/>
    <w:pPr>
      <w:spacing w:before="240"/>
      <w:outlineLvl w:val="6"/>
    </w:pPr>
    <w:rPr>
      <w:rFonts w:ascii="Arial" w:hAnsi="Arial"/>
    </w:rPr>
  </w:style>
  <w:style w:type="paragraph" w:styleId="Heading8">
    <w:name w:val="heading 8"/>
    <w:basedOn w:val="Normal"/>
    <w:next w:val="Normal"/>
    <w:qFormat/>
    <w:rsid w:val="00A5744B"/>
    <w:pPr>
      <w:spacing w:before="240"/>
      <w:outlineLvl w:val="7"/>
    </w:pPr>
    <w:rPr>
      <w:rFonts w:ascii="Arial" w:hAnsi="Arial"/>
      <w:i/>
    </w:rPr>
  </w:style>
  <w:style w:type="paragraph" w:styleId="Heading9">
    <w:name w:val="heading 9"/>
    <w:basedOn w:val="Normal"/>
    <w:next w:val="Normal"/>
    <w:qFormat/>
    <w:rsid w:val="00A5744B"/>
    <w:pPr>
      <w:spacing w:before="24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next w:val="Normal"/>
    <w:autoRedefine/>
    <w:rsid w:val="00A5744B"/>
    <w:pPr>
      <w:keepNext/>
      <w:keepLines/>
      <w:numPr>
        <w:numId w:val="9"/>
      </w:numPr>
      <w:spacing w:line="240" w:lineRule="auto"/>
      <w:jc w:val="left"/>
    </w:pPr>
    <w:rPr>
      <w:iCs/>
    </w:rPr>
  </w:style>
  <w:style w:type="paragraph" w:customStyle="1" w:styleId="Title1">
    <w:name w:val="Title1"/>
    <w:basedOn w:val="Normal"/>
    <w:autoRedefine/>
    <w:rsid w:val="00A5744B"/>
    <w:pPr>
      <w:spacing w:after="240"/>
    </w:pPr>
    <w:rPr>
      <w:b/>
      <w:sz w:val="28"/>
    </w:rPr>
  </w:style>
  <w:style w:type="paragraph" w:customStyle="1" w:styleId="Figure">
    <w:name w:val="Figure"/>
    <w:basedOn w:val="Normal"/>
    <w:next w:val="Normal"/>
    <w:autoRedefine/>
    <w:rsid w:val="00A5744B"/>
    <w:pPr>
      <w:numPr>
        <w:numId w:val="2"/>
      </w:numPr>
      <w:spacing w:line="240" w:lineRule="auto"/>
      <w:jc w:val="left"/>
    </w:pPr>
    <w:rPr>
      <w:i/>
      <w:sz w:val="18"/>
    </w:rPr>
  </w:style>
  <w:style w:type="paragraph" w:styleId="ListBullet">
    <w:name w:val="List Bullet"/>
    <w:basedOn w:val="Normal"/>
    <w:autoRedefine/>
    <w:rsid w:val="00A5744B"/>
    <w:pPr>
      <w:numPr>
        <w:numId w:val="7"/>
      </w:numPr>
    </w:pPr>
  </w:style>
  <w:style w:type="paragraph" w:styleId="ListBullet2">
    <w:name w:val="List Bullet 2"/>
    <w:basedOn w:val="Normal"/>
    <w:autoRedefine/>
    <w:rsid w:val="00A5744B"/>
    <w:pPr>
      <w:numPr>
        <w:numId w:val="1"/>
      </w:numPr>
    </w:pPr>
  </w:style>
  <w:style w:type="paragraph" w:styleId="ListBullet3">
    <w:name w:val="List Bullet 3"/>
    <w:basedOn w:val="Normal"/>
    <w:autoRedefine/>
    <w:rsid w:val="00A5744B"/>
    <w:pPr>
      <w:numPr>
        <w:numId w:val="5"/>
      </w:numPr>
      <w:ind w:left="1020" w:hanging="340"/>
    </w:pPr>
  </w:style>
  <w:style w:type="paragraph" w:customStyle="1" w:styleId="Author">
    <w:name w:val="Author"/>
    <w:basedOn w:val="Normal"/>
    <w:autoRedefine/>
    <w:rsid w:val="00A5744B"/>
    <w:pPr>
      <w:spacing w:line="0" w:lineRule="atLeast"/>
    </w:pPr>
    <w:rPr>
      <w:b/>
    </w:rPr>
  </w:style>
  <w:style w:type="paragraph" w:customStyle="1" w:styleId="Reference">
    <w:name w:val="Reference"/>
    <w:basedOn w:val="ListBullet"/>
    <w:autoRedefine/>
    <w:rsid w:val="00A5744B"/>
    <w:pPr>
      <w:numPr>
        <w:numId w:val="6"/>
      </w:numPr>
    </w:pPr>
  </w:style>
  <w:style w:type="paragraph" w:customStyle="1" w:styleId="Chapter1">
    <w:name w:val="Chapter1"/>
    <w:basedOn w:val="Normal"/>
    <w:autoRedefine/>
    <w:rsid w:val="004F14F6"/>
    <w:rPr>
      <w:bCs/>
      <w:color w:val="000000"/>
      <w:sz w:val="24"/>
      <w:szCs w:val="24"/>
      <w:bdr w:val="none" w:sz="0" w:space="0" w:color="auto" w:frame="1"/>
      <w:lang w:val="vi-VN"/>
    </w:rPr>
  </w:style>
  <w:style w:type="paragraph" w:customStyle="1" w:styleId="Abstract">
    <w:name w:val="Abstract"/>
    <w:basedOn w:val="Normal"/>
    <w:autoRedefine/>
    <w:rsid w:val="00A5744B"/>
    <w:pPr>
      <w:jc w:val="left"/>
    </w:pPr>
    <w:rPr>
      <w:b/>
      <w:sz w:val="24"/>
    </w:rPr>
  </w:style>
  <w:style w:type="paragraph" w:customStyle="1" w:styleId="Formula">
    <w:name w:val="Formula"/>
    <w:basedOn w:val="Normal"/>
    <w:autoRedefine/>
    <w:rsid w:val="00915445"/>
    <w:rPr>
      <w:b/>
      <w:sz w:val="24"/>
      <w:lang w:val="vi-VN"/>
    </w:rPr>
  </w:style>
  <w:style w:type="paragraph" w:customStyle="1" w:styleId="Chapter2">
    <w:name w:val="Chapter2"/>
    <w:basedOn w:val="Normal"/>
    <w:autoRedefine/>
    <w:rsid w:val="00A5744B"/>
    <w:pPr>
      <w:jc w:val="left"/>
    </w:pPr>
    <w:rPr>
      <w:b/>
      <w:bCs/>
    </w:rPr>
  </w:style>
  <w:style w:type="character" w:styleId="Hyperlink">
    <w:name w:val="Hyperlink"/>
    <w:basedOn w:val="DefaultParagraphFont"/>
    <w:rsid w:val="00A5744B"/>
    <w:rPr>
      <w:color w:val="0000FF"/>
      <w:u w:val="single"/>
    </w:rPr>
  </w:style>
  <w:style w:type="paragraph" w:styleId="Header">
    <w:name w:val="header"/>
    <w:basedOn w:val="Normal"/>
    <w:link w:val="HeaderChar"/>
    <w:rsid w:val="0015710C"/>
    <w:pPr>
      <w:tabs>
        <w:tab w:val="center" w:pos="4513"/>
        <w:tab w:val="right" w:pos="9026"/>
      </w:tabs>
    </w:pPr>
  </w:style>
  <w:style w:type="character" w:customStyle="1" w:styleId="HeaderChar">
    <w:name w:val="Header Char"/>
    <w:basedOn w:val="DefaultParagraphFont"/>
    <w:link w:val="Header"/>
    <w:rsid w:val="0015710C"/>
    <w:rPr>
      <w:lang w:val="en-US" w:eastAsia="en-US"/>
    </w:rPr>
  </w:style>
  <w:style w:type="paragraph" w:styleId="Footer">
    <w:name w:val="footer"/>
    <w:basedOn w:val="Normal"/>
    <w:link w:val="FooterChar"/>
    <w:uiPriority w:val="99"/>
    <w:rsid w:val="0015710C"/>
    <w:pPr>
      <w:tabs>
        <w:tab w:val="center" w:pos="4513"/>
        <w:tab w:val="right" w:pos="9026"/>
      </w:tabs>
    </w:pPr>
  </w:style>
  <w:style w:type="character" w:customStyle="1" w:styleId="FooterChar">
    <w:name w:val="Footer Char"/>
    <w:basedOn w:val="DefaultParagraphFont"/>
    <w:link w:val="Footer"/>
    <w:uiPriority w:val="99"/>
    <w:rsid w:val="0015710C"/>
    <w:rPr>
      <w:lang w:val="en-US" w:eastAsia="en-US"/>
    </w:rPr>
  </w:style>
  <w:style w:type="paragraph" w:styleId="BalloonText">
    <w:name w:val="Balloon Text"/>
    <w:basedOn w:val="Normal"/>
    <w:link w:val="BalloonTextChar"/>
    <w:rsid w:val="0015710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5710C"/>
    <w:rPr>
      <w:rFonts w:ascii="Tahoma" w:hAnsi="Tahoma" w:cs="Tahoma"/>
      <w:sz w:val="16"/>
      <w:szCs w:val="16"/>
      <w:lang w:val="en-US" w:eastAsia="en-US"/>
    </w:rPr>
  </w:style>
  <w:style w:type="paragraph" w:styleId="FootnoteText">
    <w:name w:val="footnote text"/>
    <w:basedOn w:val="Normal"/>
    <w:link w:val="FootnoteTextChar"/>
    <w:rsid w:val="0015710C"/>
  </w:style>
  <w:style w:type="character" w:customStyle="1" w:styleId="FootnoteTextChar">
    <w:name w:val="Footnote Text Char"/>
    <w:basedOn w:val="DefaultParagraphFont"/>
    <w:link w:val="FootnoteText"/>
    <w:rsid w:val="0015710C"/>
    <w:rPr>
      <w:lang w:val="en-US" w:eastAsia="en-US"/>
    </w:rPr>
  </w:style>
  <w:style w:type="character" w:styleId="FootnoteReference">
    <w:name w:val="footnote reference"/>
    <w:basedOn w:val="DefaultParagraphFont"/>
    <w:rsid w:val="0015710C"/>
    <w:rPr>
      <w:vertAlign w:val="superscript"/>
    </w:rPr>
  </w:style>
  <w:style w:type="paragraph" w:styleId="NormalWeb">
    <w:name w:val="Normal (Web)"/>
    <w:basedOn w:val="Normal"/>
    <w:uiPriority w:val="99"/>
    <w:unhideWhenUsed/>
    <w:rsid w:val="00100377"/>
    <w:pPr>
      <w:spacing w:before="100" w:beforeAutospacing="1" w:after="100" w:afterAutospacing="1" w:line="240" w:lineRule="auto"/>
      <w:jc w:val="left"/>
    </w:pPr>
    <w:rPr>
      <w:sz w:val="24"/>
      <w:szCs w:val="24"/>
    </w:rPr>
  </w:style>
  <w:style w:type="character" w:styleId="Strong">
    <w:name w:val="Strong"/>
    <w:basedOn w:val="DefaultParagraphFont"/>
    <w:uiPriority w:val="22"/>
    <w:qFormat/>
    <w:rsid w:val="00100377"/>
    <w:rPr>
      <w:b/>
      <w:bCs/>
    </w:rPr>
  </w:style>
  <w:style w:type="paragraph" w:styleId="TOC1">
    <w:name w:val="toc 1"/>
    <w:basedOn w:val="Normal"/>
    <w:next w:val="Normal"/>
    <w:autoRedefine/>
    <w:uiPriority w:val="39"/>
    <w:rsid w:val="00100377"/>
    <w:pPr>
      <w:tabs>
        <w:tab w:val="right" w:leader="dot" w:pos="9720"/>
      </w:tabs>
      <w:jc w:val="left"/>
    </w:pPr>
    <w:rPr>
      <w:rFonts w:eastAsia="Batang"/>
      <w:sz w:val="24"/>
      <w:szCs w:val="24"/>
      <w:lang w:eastAsia="ko-KR"/>
    </w:rPr>
  </w:style>
  <w:style w:type="paragraph" w:styleId="ListParagraph">
    <w:name w:val="List Paragraph"/>
    <w:basedOn w:val="Normal"/>
    <w:uiPriority w:val="34"/>
    <w:qFormat/>
    <w:rsid w:val="00B85D0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A5744B"/>
    <w:pPr>
      <w:spacing w:line="200" w:lineRule="atLeast"/>
      <w:jc w:val="both"/>
    </w:pPr>
    <w:rPr>
      <w:lang w:val="en-US" w:eastAsia="en-US"/>
    </w:rPr>
  </w:style>
  <w:style w:type="paragraph" w:styleId="Heading1">
    <w:name w:val="heading 1"/>
    <w:basedOn w:val="Normal"/>
    <w:next w:val="Normal"/>
    <w:autoRedefine/>
    <w:qFormat/>
    <w:rsid w:val="00A5744B"/>
    <w:pPr>
      <w:keepNext/>
      <w:pageBreakBefore/>
      <w:suppressAutoHyphens/>
      <w:spacing w:after="240" w:line="240" w:lineRule="atLeast"/>
      <w:jc w:val="center"/>
      <w:outlineLvl w:val="0"/>
    </w:pPr>
    <w:rPr>
      <w:rFonts w:ascii="Arial" w:hAnsi="Arial"/>
      <w:b/>
      <w:kern w:val="28"/>
      <w:sz w:val="28"/>
    </w:rPr>
  </w:style>
  <w:style w:type="paragraph" w:styleId="Heading2">
    <w:name w:val="heading 2"/>
    <w:basedOn w:val="Normal"/>
    <w:next w:val="Normal"/>
    <w:autoRedefine/>
    <w:qFormat/>
    <w:rsid w:val="00A5744B"/>
    <w:pPr>
      <w:keepNext/>
      <w:suppressAutoHyphens/>
      <w:spacing w:line="240" w:lineRule="atLeast"/>
      <w:jc w:val="left"/>
      <w:outlineLvl w:val="1"/>
    </w:pPr>
    <w:rPr>
      <w:rFonts w:ascii="Arial" w:hAnsi="Arial"/>
      <w:b/>
      <w:sz w:val="24"/>
    </w:rPr>
  </w:style>
  <w:style w:type="paragraph" w:styleId="Heading3">
    <w:name w:val="heading 3"/>
    <w:basedOn w:val="Normal"/>
    <w:next w:val="Normal"/>
    <w:autoRedefine/>
    <w:qFormat/>
    <w:rsid w:val="00A5744B"/>
    <w:pPr>
      <w:keepNext/>
      <w:suppressAutoHyphens/>
      <w:spacing w:line="240" w:lineRule="atLeast"/>
      <w:jc w:val="left"/>
      <w:outlineLvl w:val="2"/>
    </w:pPr>
    <w:rPr>
      <w:rFonts w:ascii="Arial" w:hAnsi="Arial"/>
      <w:b/>
    </w:rPr>
  </w:style>
  <w:style w:type="paragraph" w:styleId="Heading4">
    <w:name w:val="heading 4"/>
    <w:basedOn w:val="Normal"/>
    <w:next w:val="Normal"/>
    <w:autoRedefine/>
    <w:qFormat/>
    <w:rsid w:val="00A5744B"/>
    <w:pPr>
      <w:keepNext/>
      <w:numPr>
        <w:ilvl w:val="3"/>
        <w:numId w:val="3"/>
      </w:numPr>
      <w:suppressAutoHyphens/>
      <w:spacing w:line="240" w:lineRule="atLeast"/>
      <w:jc w:val="left"/>
      <w:outlineLvl w:val="3"/>
    </w:pPr>
    <w:rPr>
      <w:rFonts w:ascii="Arial" w:hAnsi="Arial"/>
      <w:i/>
    </w:rPr>
  </w:style>
  <w:style w:type="paragraph" w:styleId="Heading5">
    <w:name w:val="heading 5"/>
    <w:basedOn w:val="Normal"/>
    <w:next w:val="Normal"/>
    <w:autoRedefine/>
    <w:qFormat/>
    <w:rsid w:val="00A5744B"/>
    <w:pPr>
      <w:numPr>
        <w:numId w:val="4"/>
      </w:numPr>
      <w:spacing w:before="400" w:after="136"/>
      <w:jc w:val="left"/>
      <w:outlineLvl w:val="4"/>
    </w:pPr>
    <w:rPr>
      <w:rFonts w:ascii="Arial" w:hAnsi="Arial"/>
      <w:i/>
    </w:rPr>
  </w:style>
  <w:style w:type="paragraph" w:styleId="Heading6">
    <w:name w:val="heading 6"/>
    <w:basedOn w:val="Normal"/>
    <w:next w:val="Normal"/>
    <w:qFormat/>
    <w:rsid w:val="00A5744B"/>
    <w:pPr>
      <w:spacing w:before="240"/>
      <w:outlineLvl w:val="5"/>
    </w:pPr>
    <w:rPr>
      <w:rFonts w:ascii="Arial" w:hAnsi="Arial"/>
      <w:i/>
      <w:sz w:val="22"/>
    </w:rPr>
  </w:style>
  <w:style w:type="paragraph" w:styleId="Heading7">
    <w:name w:val="heading 7"/>
    <w:basedOn w:val="Normal"/>
    <w:next w:val="Normal"/>
    <w:qFormat/>
    <w:rsid w:val="00A5744B"/>
    <w:pPr>
      <w:spacing w:before="240"/>
      <w:outlineLvl w:val="6"/>
    </w:pPr>
    <w:rPr>
      <w:rFonts w:ascii="Arial" w:hAnsi="Arial"/>
    </w:rPr>
  </w:style>
  <w:style w:type="paragraph" w:styleId="Heading8">
    <w:name w:val="heading 8"/>
    <w:basedOn w:val="Normal"/>
    <w:next w:val="Normal"/>
    <w:qFormat/>
    <w:rsid w:val="00A5744B"/>
    <w:pPr>
      <w:spacing w:before="240"/>
      <w:outlineLvl w:val="7"/>
    </w:pPr>
    <w:rPr>
      <w:rFonts w:ascii="Arial" w:hAnsi="Arial"/>
      <w:i/>
    </w:rPr>
  </w:style>
  <w:style w:type="paragraph" w:styleId="Heading9">
    <w:name w:val="heading 9"/>
    <w:basedOn w:val="Normal"/>
    <w:next w:val="Normal"/>
    <w:qFormat/>
    <w:rsid w:val="00A5744B"/>
    <w:pPr>
      <w:spacing w:before="24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next w:val="Normal"/>
    <w:autoRedefine/>
    <w:rsid w:val="00A5744B"/>
    <w:pPr>
      <w:keepNext/>
      <w:keepLines/>
      <w:numPr>
        <w:numId w:val="9"/>
      </w:numPr>
      <w:spacing w:line="240" w:lineRule="auto"/>
      <w:jc w:val="left"/>
    </w:pPr>
    <w:rPr>
      <w:iCs/>
    </w:rPr>
  </w:style>
  <w:style w:type="paragraph" w:customStyle="1" w:styleId="Title1">
    <w:name w:val="Title1"/>
    <w:basedOn w:val="Normal"/>
    <w:autoRedefine/>
    <w:rsid w:val="00A5744B"/>
    <w:pPr>
      <w:spacing w:after="240"/>
      <w:jc w:val="center"/>
    </w:pPr>
    <w:rPr>
      <w:b/>
      <w:sz w:val="28"/>
    </w:rPr>
  </w:style>
  <w:style w:type="paragraph" w:customStyle="1" w:styleId="Figure">
    <w:name w:val="Figure"/>
    <w:basedOn w:val="Normal"/>
    <w:next w:val="Normal"/>
    <w:autoRedefine/>
    <w:rsid w:val="00A5744B"/>
    <w:pPr>
      <w:numPr>
        <w:numId w:val="2"/>
      </w:numPr>
      <w:spacing w:line="240" w:lineRule="auto"/>
      <w:jc w:val="left"/>
    </w:pPr>
    <w:rPr>
      <w:i/>
      <w:sz w:val="18"/>
    </w:rPr>
  </w:style>
  <w:style w:type="paragraph" w:styleId="ListBullet">
    <w:name w:val="List Bullet"/>
    <w:basedOn w:val="Normal"/>
    <w:autoRedefine/>
    <w:rsid w:val="00A5744B"/>
    <w:pPr>
      <w:numPr>
        <w:numId w:val="7"/>
      </w:numPr>
    </w:pPr>
  </w:style>
  <w:style w:type="paragraph" w:styleId="ListBullet2">
    <w:name w:val="List Bullet 2"/>
    <w:basedOn w:val="Normal"/>
    <w:autoRedefine/>
    <w:rsid w:val="00A5744B"/>
    <w:pPr>
      <w:numPr>
        <w:numId w:val="1"/>
      </w:numPr>
    </w:pPr>
  </w:style>
  <w:style w:type="paragraph" w:styleId="ListBullet3">
    <w:name w:val="List Bullet 3"/>
    <w:basedOn w:val="Normal"/>
    <w:autoRedefine/>
    <w:rsid w:val="00A5744B"/>
    <w:pPr>
      <w:numPr>
        <w:numId w:val="5"/>
      </w:numPr>
      <w:ind w:left="1020" w:hanging="340"/>
    </w:pPr>
  </w:style>
  <w:style w:type="paragraph" w:customStyle="1" w:styleId="Author">
    <w:name w:val="Author"/>
    <w:basedOn w:val="Normal"/>
    <w:autoRedefine/>
    <w:rsid w:val="00A5744B"/>
    <w:pPr>
      <w:spacing w:line="0" w:lineRule="atLeast"/>
      <w:jc w:val="center"/>
    </w:pPr>
    <w:rPr>
      <w:b/>
    </w:rPr>
  </w:style>
  <w:style w:type="paragraph" w:customStyle="1" w:styleId="Reference">
    <w:name w:val="Reference"/>
    <w:basedOn w:val="ListBullet"/>
    <w:autoRedefine/>
    <w:rsid w:val="00A5744B"/>
    <w:pPr>
      <w:numPr>
        <w:numId w:val="6"/>
      </w:numPr>
    </w:pPr>
  </w:style>
  <w:style w:type="paragraph" w:customStyle="1" w:styleId="Chapter1">
    <w:name w:val="Chapter1"/>
    <w:basedOn w:val="Normal"/>
    <w:autoRedefine/>
    <w:rsid w:val="00A5744B"/>
    <w:pPr>
      <w:tabs>
        <w:tab w:val="num" w:pos="360"/>
      </w:tabs>
      <w:ind w:left="340" w:hanging="340"/>
      <w:jc w:val="center"/>
    </w:pPr>
    <w:rPr>
      <w:b/>
      <w:bCs/>
      <w:sz w:val="24"/>
    </w:rPr>
  </w:style>
  <w:style w:type="paragraph" w:customStyle="1" w:styleId="Abstract">
    <w:name w:val="Abstract"/>
    <w:basedOn w:val="Normal"/>
    <w:autoRedefine/>
    <w:rsid w:val="00A5744B"/>
    <w:pPr>
      <w:jc w:val="left"/>
    </w:pPr>
    <w:rPr>
      <w:b/>
      <w:sz w:val="24"/>
    </w:rPr>
  </w:style>
  <w:style w:type="paragraph" w:customStyle="1" w:styleId="Formula">
    <w:name w:val="Formula"/>
    <w:basedOn w:val="Normal"/>
    <w:autoRedefine/>
    <w:rsid w:val="00A5744B"/>
    <w:pPr>
      <w:jc w:val="left"/>
    </w:pPr>
    <w:rPr>
      <w:b/>
      <w:sz w:val="24"/>
    </w:rPr>
  </w:style>
  <w:style w:type="paragraph" w:customStyle="1" w:styleId="Chapter2">
    <w:name w:val="Chapter2"/>
    <w:basedOn w:val="Normal"/>
    <w:autoRedefine/>
    <w:rsid w:val="00A5744B"/>
    <w:pPr>
      <w:jc w:val="left"/>
    </w:pPr>
    <w:rPr>
      <w:b/>
      <w:bCs/>
    </w:rPr>
  </w:style>
  <w:style w:type="character" w:styleId="Hyperlink">
    <w:name w:val="Hyperlink"/>
    <w:basedOn w:val="DefaultParagraphFont"/>
    <w:rsid w:val="00A5744B"/>
    <w:rPr>
      <w:color w:val="0000FF"/>
      <w:u w:val="single"/>
    </w:rPr>
  </w:style>
  <w:style w:type="paragraph" w:styleId="Header">
    <w:name w:val="header"/>
    <w:basedOn w:val="Normal"/>
    <w:link w:val="HeaderChar"/>
    <w:rsid w:val="0015710C"/>
    <w:pPr>
      <w:tabs>
        <w:tab w:val="center" w:pos="4513"/>
        <w:tab w:val="right" w:pos="9026"/>
      </w:tabs>
    </w:pPr>
  </w:style>
  <w:style w:type="character" w:customStyle="1" w:styleId="HeaderChar">
    <w:name w:val="Header Char"/>
    <w:basedOn w:val="DefaultParagraphFont"/>
    <w:link w:val="Header"/>
    <w:rsid w:val="0015710C"/>
    <w:rPr>
      <w:lang w:val="en-US" w:eastAsia="en-US"/>
    </w:rPr>
  </w:style>
  <w:style w:type="paragraph" w:styleId="Footer">
    <w:name w:val="footer"/>
    <w:basedOn w:val="Normal"/>
    <w:link w:val="FooterChar"/>
    <w:uiPriority w:val="99"/>
    <w:rsid w:val="0015710C"/>
    <w:pPr>
      <w:tabs>
        <w:tab w:val="center" w:pos="4513"/>
        <w:tab w:val="right" w:pos="9026"/>
      </w:tabs>
    </w:pPr>
  </w:style>
  <w:style w:type="character" w:customStyle="1" w:styleId="FooterChar">
    <w:name w:val="Footer Char"/>
    <w:basedOn w:val="DefaultParagraphFont"/>
    <w:link w:val="Footer"/>
    <w:uiPriority w:val="99"/>
    <w:rsid w:val="0015710C"/>
    <w:rPr>
      <w:lang w:val="en-US" w:eastAsia="en-US"/>
    </w:rPr>
  </w:style>
  <w:style w:type="paragraph" w:styleId="BalloonText">
    <w:name w:val="Balloon Text"/>
    <w:basedOn w:val="Normal"/>
    <w:link w:val="BalloonTextChar"/>
    <w:rsid w:val="0015710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5710C"/>
    <w:rPr>
      <w:rFonts w:ascii="Tahoma" w:hAnsi="Tahoma" w:cs="Tahoma"/>
      <w:sz w:val="16"/>
      <w:szCs w:val="16"/>
      <w:lang w:val="en-US" w:eastAsia="en-US"/>
    </w:rPr>
  </w:style>
  <w:style w:type="paragraph" w:styleId="FootnoteText">
    <w:name w:val="footnote text"/>
    <w:basedOn w:val="Normal"/>
    <w:link w:val="FootnoteTextChar"/>
    <w:rsid w:val="0015710C"/>
  </w:style>
  <w:style w:type="character" w:customStyle="1" w:styleId="FootnoteTextChar">
    <w:name w:val="Footnote Text Char"/>
    <w:basedOn w:val="DefaultParagraphFont"/>
    <w:link w:val="FootnoteText"/>
    <w:rsid w:val="0015710C"/>
    <w:rPr>
      <w:lang w:val="en-US" w:eastAsia="en-US"/>
    </w:rPr>
  </w:style>
  <w:style w:type="character" w:styleId="FootnoteReference">
    <w:name w:val="footnote reference"/>
    <w:basedOn w:val="DefaultParagraphFont"/>
    <w:rsid w:val="0015710C"/>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xuantrang@lttc.edu.vn" TargetMode="External"/><Relationship Id="rId13" Type="http://schemas.openxmlformats.org/officeDocument/2006/relationships/hyperlink" Target="http://www.facebook.com/" TargetMode="External"/><Relationship Id="rId18" Type="http://schemas.openxmlformats.org/officeDocument/2006/relationships/hyperlink" Target="https://quantrimang.com/url?q=aHR0cDovL3NtYXJ0bW9ja3Vwcy5jb20v" TargetMode="External"/><Relationship Id="rId3" Type="http://schemas.openxmlformats.org/officeDocument/2006/relationships/styles" Target="styles.xml"/><Relationship Id="rId21" Type="http://schemas.openxmlformats.org/officeDocument/2006/relationships/hyperlink" Target="http://khoingghiep.vn" TargetMode="External"/><Relationship Id="rId7" Type="http://schemas.openxmlformats.org/officeDocument/2006/relationships/endnotes" Target="endnotes.xml"/><Relationship Id="rId12" Type="http://schemas.openxmlformats.org/officeDocument/2006/relationships/hyperlink" Target="http://www.instagram.com/" TargetMode="External"/><Relationship Id="rId17" Type="http://schemas.openxmlformats.org/officeDocument/2006/relationships/hyperlink" Target="https://quantrimang.com/url?q=aHR0cHM6Ly93d3cucGV4ZWxzLmNvbS8%3D" TargetMode="External"/><Relationship Id="rId2" Type="http://schemas.openxmlformats.org/officeDocument/2006/relationships/numbering" Target="numbering.xml"/><Relationship Id="rId16" Type="http://schemas.openxmlformats.org/officeDocument/2006/relationships/hyperlink" Target="https://quantrimang.com/url?q=aHR0cHM6Ly9ub3RpZnkubHkv" TargetMode="External"/><Relationship Id="rId20" Type="http://schemas.openxmlformats.org/officeDocument/2006/relationships/hyperlink" Target="http://www.sggp.org.v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s://quantrimang.com/url?q=aHR0cHM6Ly93d3cuaGV5LnByZXNzLw%3D%3D"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bssc.vn"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quantrimang.com/url?q=aHR0cHM6Ly9zdWJtaXQuY28v" TargetMode="External"/><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1\AppData\Local\Temp\Rar$DIa0.535\VCCA_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5EEE3E-C4A5-4DEA-A869-2C2A6E11F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VCCA_Paper</Template>
  <TotalTime>560</TotalTime>
  <Pages>4</Pages>
  <Words>2394</Words>
  <Characters>13648</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CÔNG TRÌNH KHOA HỌC</vt:lpstr>
    </vt:vector>
  </TitlesOfParts>
  <Company>TU Dresden</Company>
  <LinksUpToDate>false</LinksUpToDate>
  <CharactersWithSpaces>16010</CharactersWithSpaces>
  <SharedDoc>false</SharedDoc>
  <HLinks>
    <vt:vector size="6" baseType="variant">
      <vt:variant>
        <vt:i4>1507376</vt:i4>
      </vt:variant>
      <vt:variant>
        <vt:i4>0</vt:i4>
      </vt:variant>
      <vt:variant>
        <vt:i4>0</vt:i4>
      </vt:variant>
      <vt:variant>
        <vt:i4>5</vt:i4>
      </vt:variant>
      <vt:variant>
        <vt:lpwstr>mailto:abc.nguyenvan@hust.edu.vn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CÔNG TRÌNH KHOA HỌC</dc:title>
  <dc:creator>Sky123.Org</dc:creator>
  <cp:lastModifiedBy>AutoBVT</cp:lastModifiedBy>
  <cp:revision>28</cp:revision>
  <cp:lastPrinted>2018-03-28T02:47:00Z</cp:lastPrinted>
  <dcterms:created xsi:type="dcterms:W3CDTF">2018-03-10T09:42:00Z</dcterms:created>
  <dcterms:modified xsi:type="dcterms:W3CDTF">2018-10-29T01:29:00Z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Section">
    <vt:lpwstr>1</vt:lpwstr>
  </property>
  <property fmtid="{D5CDD505-2E9C-101B-9397-08002B2CF9AE}" pid="3" name="MTEquationNumber2">
    <vt:lpwstr>(#E1)</vt:lpwstr>
  </property>
</Properties>
</file>